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B2965E4" w14:textId="02E6DB39" w:rsidR="00F3550F" w:rsidRPr="00CA1FC9" w:rsidRDefault="00B64BF5" w:rsidP="00F3550F">
      <w:pPr>
        <w:rPr>
          <w:sz w:val="40"/>
          <w:szCs w:val="40"/>
        </w:rPr>
      </w:pPr>
      <w:r>
        <w:rPr>
          <w:rFonts w:ascii="CocogoosePro Darkmode" w:hAnsi="CocogoosePro Darkmode"/>
          <w:sz w:val="40"/>
          <w:szCs w:val="40"/>
        </w:rPr>
        <w:t>Instruction to act as an intermediary for a selling a dwelling</w:t>
      </w:r>
      <w:r w:rsidR="00F3550F" w:rsidRPr="00CA1FC9">
        <w:rPr>
          <w:rFonts w:ascii="CocogoosePro Darkmode" w:hAnsi="CocogoosePro Darkmode"/>
          <w:sz w:val="40"/>
          <w:szCs w:val="40"/>
        </w:rPr>
        <w:tab/>
      </w:r>
    </w:p>
    <w:p w14:paraId="1E36AF3A" w14:textId="77777777" w:rsidR="00F3550F" w:rsidRPr="00CA1FC9" w:rsidRDefault="00F3550F" w:rsidP="00F3550F">
      <w:pPr>
        <w:rPr>
          <w:szCs w:val="20"/>
        </w:rPr>
      </w:pPr>
    </w:p>
    <w:p w14:paraId="32ECFDEB" w14:textId="77777777" w:rsidR="00F3550F" w:rsidRPr="00CA1FC9" w:rsidRDefault="00F3550F" w:rsidP="00F3550F">
      <w:pPr>
        <w:rPr>
          <w:szCs w:val="20"/>
          <w:lang w:val="nl-NL"/>
        </w:rPr>
      </w:pPr>
      <w:r w:rsidRPr="00CA1FC9">
        <w:rPr>
          <w:rFonts w:ascii="CocogoosePro Darkmode" w:hAnsi="CocogoosePro Darkmode"/>
          <w:szCs w:val="20"/>
          <w:lang w:val="nl-NL"/>
        </w:rPr>
        <w:t xml:space="preserve">The </w:t>
      </w:r>
      <w:proofErr w:type="spellStart"/>
      <w:r w:rsidRPr="00CA1FC9">
        <w:rPr>
          <w:rFonts w:ascii="CocogoosePro Darkmode" w:hAnsi="CocogoosePro Darkmode"/>
          <w:szCs w:val="20"/>
          <w:lang w:val="nl-NL"/>
        </w:rPr>
        <w:t>undersigned</w:t>
      </w:r>
      <w:proofErr w:type="spellEnd"/>
      <w:r w:rsidRPr="00CA1FC9">
        <w:rPr>
          <w:rFonts w:ascii="CocogoosePro Darkmode" w:hAnsi="CocogoosePro Darkmode"/>
          <w:szCs w:val="20"/>
          <w:lang w:val="nl-NL"/>
        </w:rPr>
        <w:t>:</w:t>
      </w:r>
      <w:r w:rsidRPr="00CA1FC9">
        <w:rPr>
          <w:rFonts w:ascii="CocogoosePro Darkmode" w:hAnsi="CocogoosePro Darkmode"/>
          <w:szCs w:val="20"/>
          <w:lang w:val="nl-NL"/>
        </w:rPr>
        <w:tab/>
      </w:r>
      <w:r w:rsidRPr="00CA1FC9">
        <w:rPr>
          <w:rFonts w:ascii="CocogoosePro Darkmode" w:hAnsi="CocogoosePro Darkmode"/>
          <w:szCs w:val="20"/>
          <w:lang w:val="nl-NL"/>
        </w:rPr>
        <w:br/>
      </w:r>
    </w:p>
    <w:tbl>
      <w:tblPr>
        <w:tblW w:w="8804"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2407"/>
        <w:gridCol w:w="3044"/>
        <w:gridCol w:w="3353"/>
      </w:tblGrid>
      <w:tr w:rsidR="00F3550F" w:rsidRPr="00CA1FC9" w14:paraId="164B3E5D" w14:textId="77777777" w:rsidTr="00F3550F">
        <w:tc>
          <w:tcPr>
            <w:tcW w:w="2407" w:type="dxa"/>
            <w:tcBorders>
              <w:top w:val="single" w:sz="4" w:space="0" w:color="D9D9D9"/>
              <w:left w:val="single" w:sz="4" w:space="0" w:color="D9D9D9"/>
              <w:bottom w:val="single" w:sz="4" w:space="0" w:color="D9D9D9"/>
              <w:right w:val="single" w:sz="4" w:space="0" w:color="D9D9D9"/>
            </w:tcBorders>
            <w:hideMark/>
          </w:tcPr>
          <w:p w14:paraId="48D5DC8A" w14:textId="77777777" w:rsidR="00F3550F" w:rsidRPr="00CA1FC9" w:rsidRDefault="00F3550F" w:rsidP="00F3550F">
            <w:pPr>
              <w:rPr>
                <w:szCs w:val="20"/>
                <w:lang w:val="nl-NL"/>
              </w:rPr>
            </w:pPr>
            <w:proofErr w:type="spellStart"/>
            <w:r w:rsidRPr="00CA1FC9">
              <w:rPr>
                <w:szCs w:val="20"/>
                <w:lang w:val="nl-NL"/>
              </w:rPr>
              <w:t>Surname</w:t>
            </w:r>
            <w:proofErr w:type="spellEnd"/>
            <w:r w:rsidRPr="00CA1FC9">
              <w:rPr>
                <w:szCs w:val="20"/>
                <w:lang w:val="nl-NL"/>
              </w:rPr>
              <w:t xml:space="preserve"> (in full):</w:t>
            </w:r>
          </w:p>
        </w:tc>
        <w:sdt>
          <w:sdtPr>
            <w:rPr>
              <w:szCs w:val="20"/>
            </w:rPr>
            <w:id w:val="1923601584"/>
            <w:placeholder>
              <w:docPart w:val="9E334C402ACD448FB13193BFA1C2C890"/>
            </w:placeholder>
            <w:text/>
          </w:sdtPr>
          <w:sdtContent>
            <w:tc>
              <w:tcPr>
                <w:tcW w:w="3044" w:type="dxa"/>
                <w:tcBorders>
                  <w:top w:val="single" w:sz="4" w:space="0" w:color="D9D9D9"/>
                  <w:left w:val="single" w:sz="4" w:space="0" w:color="D9D9D9"/>
                  <w:bottom w:val="single" w:sz="4" w:space="0" w:color="D9D9D9"/>
                  <w:right w:val="single" w:sz="4" w:space="0" w:color="D9D9D9"/>
                </w:tcBorders>
                <w:hideMark/>
              </w:tcPr>
              <w:p w14:paraId="4F7A6E80" w14:textId="77777777" w:rsidR="00F3550F" w:rsidRPr="00CA1FC9" w:rsidRDefault="00F3550F" w:rsidP="00F3550F">
                <w:pPr>
                  <w:rPr>
                    <w:szCs w:val="20"/>
                  </w:rPr>
                </w:pPr>
                <w:r w:rsidRPr="00CA1FC9">
                  <w:rPr>
                    <w:szCs w:val="20"/>
                  </w:rPr>
                  <w:t>Fill in surname (in full)</w:t>
                </w:r>
              </w:p>
            </w:tc>
          </w:sdtContent>
        </w:sdt>
        <w:sdt>
          <w:sdtPr>
            <w:rPr>
              <w:szCs w:val="20"/>
            </w:rPr>
            <w:id w:val="1287930459"/>
            <w:placeholder>
              <w:docPart w:val="AD91DE9848EE48718ECE62F77C0DAA1A"/>
            </w:placeholder>
            <w:text/>
          </w:sdtPr>
          <w:sdtContent>
            <w:tc>
              <w:tcPr>
                <w:tcW w:w="3353" w:type="dxa"/>
                <w:tcBorders>
                  <w:top w:val="single" w:sz="4" w:space="0" w:color="D9D9D9"/>
                  <w:left w:val="single" w:sz="4" w:space="0" w:color="D9D9D9"/>
                  <w:bottom w:val="single" w:sz="4" w:space="0" w:color="D9D9D9"/>
                  <w:right w:val="single" w:sz="4" w:space="0" w:color="D9D9D9"/>
                </w:tcBorders>
                <w:hideMark/>
              </w:tcPr>
              <w:p w14:paraId="26EE1292" w14:textId="77777777" w:rsidR="00F3550F" w:rsidRPr="00CA1FC9" w:rsidRDefault="00F3550F" w:rsidP="00F3550F">
                <w:pPr>
                  <w:rPr>
                    <w:szCs w:val="20"/>
                  </w:rPr>
                </w:pPr>
                <w:r w:rsidRPr="00CA1FC9">
                  <w:rPr>
                    <w:szCs w:val="20"/>
                  </w:rPr>
                  <w:t>Fill in surname (in full)</w:t>
                </w:r>
              </w:p>
            </w:tc>
          </w:sdtContent>
        </w:sdt>
      </w:tr>
      <w:tr w:rsidR="00F3550F" w:rsidRPr="00CA1FC9" w14:paraId="0074E04A" w14:textId="77777777" w:rsidTr="00F3550F">
        <w:tc>
          <w:tcPr>
            <w:tcW w:w="2407" w:type="dxa"/>
            <w:tcBorders>
              <w:top w:val="single" w:sz="4" w:space="0" w:color="D9D9D9"/>
              <w:left w:val="single" w:sz="4" w:space="0" w:color="D9D9D9"/>
              <w:bottom w:val="single" w:sz="4" w:space="0" w:color="D9D9D9"/>
              <w:right w:val="single" w:sz="4" w:space="0" w:color="D9D9D9"/>
            </w:tcBorders>
            <w:hideMark/>
          </w:tcPr>
          <w:p w14:paraId="5FA428A9" w14:textId="77777777" w:rsidR="00F3550F" w:rsidRPr="00CA1FC9" w:rsidRDefault="00F3550F" w:rsidP="00F3550F">
            <w:pPr>
              <w:rPr>
                <w:szCs w:val="20"/>
                <w:lang w:val="nl-NL"/>
              </w:rPr>
            </w:pPr>
            <w:r w:rsidRPr="00CA1FC9">
              <w:rPr>
                <w:szCs w:val="20"/>
                <w:lang w:val="nl-NL"/>
              </w:rPr>
              <w:t xml:space="preserve">First </w:t>
            </w:r>
            <w:proofErr w:type="spellStart"/>
            <w:r w:rsidRPr="00CA1FC9">
              <w:rPr>
                <w:szCs w:val="20"/>
                <w:lang w:val="nl-NL"/>
              </w:rPr>
              <w:t>names</w:t>
            </w:r>
            <w:proofErr w:type="spellEnd"/>
            <w:r w:rsidRPr="00CA1FC9">
              <w:rPr>
                <w:szCs w:val="20"/>
                <w:lang w:val="nl-NL"/>
              </w:rPr>
              <w:t>:</w:t>
            </w:r>
          </w:p>
        </w:tc>
        <w:tc>
          <w:tcPr>
            <w:tcW w:w="3044" w:type="dxa"/>
            <w:tcBorders>
              <w:top w:val="single" w:sz="4" w:space="0" w:color="D9D9D9"/>
              <w:left w:val="single" w:sz="4" w:space="0" w:color="D9D9D9"/>
              <w:bottom w:val="single" w:sz="4" w:space="0" w:color="D9D9D9"/>
              <w:right w:val="single" w:sz="4" w:space="0" w:color="D9D9D9"/>
            </w:tcBorders>
            <w:hideMark/>
          </w:tcPr>
          <w:p w14:paraId="37B8C20C" w14:textId="77777777" w:rsidR="00F3550F" w:rsidRPr="00CA1FC9" w:rsidRDefault="00000000" w:rsidP="00F3550F">
            <w:pPr>
              <w:rPr>
                <w:szCs w:val="20"/>
              </w:rPr>
            </w:pPr>
            <w:sdt>
              <w:sdtPr>
                <w:rPr>
                  <w:szCs w:val="20"/>
                </w:rPr>
                <w:id w:val="126518232"/>
                <w:placeholder>
                  <w:docPart w:val="B5BC914119A748DC99799C5DFFCEE924"/>
                </w:placeholder>
                <w:text/>
              </w:sdtPr>
              <w:sdtContent>
                <w:r w:rsidR="00F3550F" w:rsidRPr="00CA1FC9">
                  <w:rPr>
                    <w:szCs w:val="20"/>
                  </w:rPr>
                  <w:t>Fill in first name/names</w:t>
                </w:r>
              </w:sdtContent>
            </w:sdt>
          </w:p>
        </w:tc>
        <w:tc>
          <w:tcPr>
            <w:tcW w:w="3353" w:type="dxa"/>
            <w:tcBorders>
              <w:top w:val="single" w:sz="4" w:space="0" w:color="D9D9D9"/>
              <w:left w:val="single" w:sz="4" w:space="0" w:color="D9D9D9"/>
              <w:bottom w:val="single" w:sz="4" w:space="0" w:color="D9D9D9"/>
              <w:right w:val="single" w:sz="4" w:space="0" w:color="D9D9D9"/>
            </w:tcBorders>
            <w:hideMark/>
          </w:tcPr>
          <w:p w14:paraId="45F91A5B" w14:textId="77777777" w:rsidR="00F3550F" w:rsidRPr="00CA1FC9" w:rsidRDefault="00000000" w:rsidP="00F3550F">
            <w:pPr>
              <w:rPr>
                <w:szCs w:val="20"/>
              </w:rPr>
            </w:pPr>
            <w:sdt>
              <w:sdtPr>
                <w:rPr>
                  <w:szCs w:val="20"/>
                </w:rPr>
                <w:id w:val="603006736"/>
                <w:placeholder>
                  <w:docPart w:val="653A779672F74F18BDCFE056F9593B64"/>
                </w:placeholder>
                <w:text/>
              </w:sdtPr>
              <w:sdtContent>
                <w:r w:rsidR="00F3550F" w:rsidRPr="00CA1FC9">
                  <w:rPr>
                    <w:szCs w:val="20"/>
                  </w:rPr>
                  <w:t>Fill in first name/names</w:t>
                </w:r>
              </w:sdtContent>
            </w:sdt>
          </w:p>
        </w:tc>
      </w:tr>
      <w:tr w:rsidR="00F3550F" w:rsidRPr="00CA1FC9" w14:paraId="60DF11B4" w14:textId="77777777" w:rsidTr="00F3550F">
        <w:tc>
          <w:tcPr>
            <w:tcW w:w="2407" w:type="dxa"/>
            <w:tcBorders>
              <w:top w:val="single" w:sz="4" w:space="0" w:color="D9D9D9"/>
              <w:left w:val="single" w:sz="4" w:space="0" w:color="D9D9D9"/>
              <w:bottom w:val="single" w:sz="4" w:space="0" w:color="D9D9D9"/>
              <w:right w:val="single" w:sz="4" w:space="0" w:color="D9D9D9"/>
            </w:tcBorders>
            <w:hideMark/>
          </w:tcPr>
          <w:p w14:paraId="1ECD3873" w14:textId="77777777" w:rsidR="00F3550F" w:rsidRPr="00CA1FC9" w:rsidRDefault="00F3550F" w:rsidP="00F3550F">
            <w:pPr>
              <w:rPr>
                <w:szCs w:val="20"/>
                <w:lang w:val="nl-NL"/>
              </w:rPr>
            </w:pPr>
            <w:proofErr w:type="spellStart"/>
            <w:r w:rsidRPr="00CA1FC9">
              <w:rPr>
                <w:szCs w:val="20"/>
                <w:lang w:val="nl-NL"/>
              </w:rPr>
              <w:t>Place</w:t>
            </w:r>
            <w:proofErr w:type="spellEnd"/>
            <w:r w:rsidRPr="00CA1FC9">
              <w:rPr>
                <w:szCs w:val="20"/>
                <w:lang w:val="nl-NL"/>
              </w:rPr>
              <w:t xml:space="preserve"> of </w:t>
            </w:r>
            <w:proofErr w:type="spellStart"/>
            <w:r w:rsidRPr="00CA1FC9">
              <w:rPr>
                <w:szCs w:val="20"/>
                <w:lang w:val="nl-NL"/>
              </w:rPr>
              <w:t>birth</w:t>
            </w:r>
            <w:proofErr w:type="spellEnd"/>
            <w:r w:rsidRPr="00CA1FC9">
              <w:rPr>
                <w:szCs w:val="20"/>
                <w:lang w:val="nl-NL"/>
              </w:rPr>
              <w:t>:</w:t>
            </w:r>
          </w:p>
        </w:tc>
        <w:sdt>
          <w:sdtPr>
            <w:rPr>
              <w:szCs w:val="20"/>
            </w:rPr>
            <w:id w:val="813607487"/>
            <w:placeholder>
              <w:docPart w:val="E9FB3EADA4B24518B938AB4126A2F521"/>
            </w:placeholder>
            <w:text/>
          </w:sdtPr>
          <w:sdtContent>
            <w:tc>
              <w:tcPr>
                <w:tcW w:w="3044" w:type="dxa"/>
                <w:tcBorders>
                  <w:top w:val="single" w:sz="4" w:space="0" w:color="D9D9D9"/>
                  <w:left w:val="single" w:sz="4" w:space="0" w:color="D9D9D9"/>
                  <w:bottom w:val="single" w:sz="4" w:space="0" w:color="D9D9D9"/>
                  <w:right w:val="single" w:sz="4" w:space="0" w:color="D9D9D9"/>
                </w:tcBorders>
                <w:hideMark/>
              </w:tcPr>
              <w:p w14:paraId="41FB44C8" w14:textId="77777777" w:rsidR="00F3550F" w:rsidRPr="00CA1FC9" w:rsidRDefault="00F3550F" w:rsidP="00F3550F">
                <w:pPr>
                  <w:rPr>
                    <w:szCs w:val="20"/>
                  </w:rPr>
                </w:pPr>
                <w:r w:rsidRPr="00CA1FC9">
                  <w:rPr>
                    <w:szCs w:val="20"/>
                  </w:rPr>
                  <w:t>Fill in place of birth</w:t>
                </w:r>
              </w:p>
            </w:tc>
          </w:sdtContent>
        </w:sdt>
        <w:sdt>
          <w:sdtPr>
            <w:rPr>
              <w:szCs w:val="20"/>
            </w:rPr>
            <w:id w:val="620659001"/>
            <w:placeholder>
              <w:docPart w:val="6141B5E0166244A78F5DFDFCD73FCAB1"/>
            </w:placeholder>
            <w:text/>
          </w:sdtPr>
          <w:sdtContent>
            <w:tc>
              <w:tcPr>
                <w:tcW w:w="3353" w:type="dxa"/>
                <w:tcBorders>
                  <w:top w:val="single" w:sz="4" w:space="0" w:color="D9D9D9"/>
                  <w:left w:val="single" w:sz="4" w:space="0" w:color="D9D9D9"/>
                  <w:bottom w:val="single" w:sz="4" w:space="0" w:color="D9D9D9"/>
                  <w:right w:val="single" w:sz="4" w:space="0" w:color="D9D9D9"/>
                </w:tcBorders>
                <w:hideMark/>
              </w:tcPr>
              <w:p w14:paraId="5F8A8A0E" w14:textId="77777777" w:rsidR="00F3550F" w:rsidRPr="00CA1FC9" w:rsidRDefault="00F3550F" w:rsidP="00F3550F">
                <w:pPr>
                  <w:rPr>
                    <w:szCs w:val="20"/>
                  </w:rPr>
                </w:pPr>
                <w:r w:rsidRPr="00CA1FC9">
                  <w:rPr>
                    <w:szCs w:val="20"/>
                  </w:rPr>
                  <w:t>Fill in place of birth</w:t>
                </w:r>
              </w:p>
            </w:tc>
          </w:sdtContent>
        </w:sdt>
      </w:tr>
      <w:tr w:rsidR="00F3550F" w:rsidRPr="00CA1FC9" w14:paraId="26FB9252" w14:textId="77777777" w:rsidTr="00F3550F">
        <w:tc>
          <w:tcPr>
            <w:tcW w:w="2407" w:type="dxa"/>
            <w:tcBorders>
              <w:top w:val="single" w:sz="4" w:space="0" w:color="D9D9D9"/>
              <w:left w:val="single" w:sz="4" w:space="0" w:color="D9D9D9"/>
              <w:bottom w:val="single" w:sz="4" w:space="0" w:color="D9D9D9"/>
              <w:right w:val="single" w:sz="4" w:space="0" w:color="D9D9D9"/>
            </w:tcBorders>
            <w:hideMark/>
          </w:tcPr>
          <w:p w14:paraId="68B6FF54" w14:textId="77777777" w:rsidR="00F3550F" w:rsidRPr="00CA1FC9" w:rsidRDefault="00F3550F" w:rsidP="00F3550F">
            <w:pPr>
              <w:rPr>
                <w:szCs w:val="20"/>
                <w:lang w:val="nl-NL"/>
              </w:rPr>
            </w:pPr>
            <w:r w:rsidRPr="00CA1FC9">
              <w:rPr>
                <w:szCs w:val="20"/>
                <w:lang w:val="nl-NL"/>
              </w:rPr>
              <w:t xml:space="preserve">Date of </w:t>
            </w:r>
            <w:proofErr w:type="spellStart"/>
            <w:r w:rsidRPr="00CA1FC9">
              <w:rPr>
                <w:szCs w:val="20"/>
                <w:lang w:val="nl-NL"/>
              </w:rPr>
              <w:t>birth</w:t>
            </w:r>
            <w:proofErr w:type="spellEnd"/>
            <w:r w:rsidRPr="00CA1FC9">
              <w:rPr>
                <w:szCs w:val="20"/>
                <w:lang w:val="nl-NL"/>
              </w:rPr>
              <w:t>:</w:t>
            </w:r>
          </w:p>
        </w:tc>
        <w:sdt>
          <w:sdtPr>
            <w:rPr>
              <w:szCs w:val="20"/>
            </w:rPr>
            <w:id w:val="-1473594071"/>
            <w:placeholder>
              <w:docPart w:val="E9FB3EADA4B24518B938AB4126A2F521"/>
            </w:placeholder>
            <w:text/>
          </w:sdtPr>
          <w:sdtContent>
            <w:tc>
              <w:tcPr>
                <w:tcW w:w="3044" w:type="dxa"/>
                <w:tcBorders>
                  <w:top w:val="single" w:sz="4" w:space="0" w:color="D9D9D9"/>
                  <w:left w:val="single" w:sz="4" w:space="0" w:color="D9D9D9"/>
                  <w:bottom w:val="single" w:sz="4" w:space="0" w:color="D9D9D9"/>
                  <w:right w:val="single" w:sz="4" w:space="0" w:color="D9D9D9"/>
                </w:tcBorders>
                <w:hideMark/>
              </w:tcPr>
              <w:p w14:paraId="4F6E2AA8" w14:textId="77777777" w:rsidR="00F3550F" w:rsidRPr="00CA1FC9" w:rsidRDefault="00F3550F" w:rsidP="00F3550F">
                <w:pPr>
                  <w:rPr>
                    <w:szCs w:val="20"/>
                  </w:rPr>
                </w:pPr>
                <w:r w:rsidRPr="00CA1FC9">
                  <w:rPr>
                    <w:szCs w:val="20"/>
                  </w:rPr>
                  <w:t>Fill in date of birth</w:t>
                </w:r>
              </w:p>
            </w:tc>
          </w:sdtContent>
        </w:sdt>
        <w:sdt>
          <w:sdtPr>
            <w:rPr>
              <w:szCs w:val="20"/>
            </w:rPr>
            <w:id w:val="1882985431"/>
            <w:placeholder>
              <w:docPart w:val="9D4AE1A7AE564AC8AD2D3E9B37B2ABCB"/>
            </w:placeholder>
            <w:text/>
          </w:sdtPr>
          <w:sdtContent>
            <w:tc>
              <w:tcPr>
                <w:tcW w:w="3353" w:type="dxa"/>
                <w:tcBorders>
                  <w:top w:val="single" w:sz="4" w:space="0" w:color="D9D9D9"/>
                  <w:left w:val="single" w:sz="4" w:space="0" w:color="D9D9D9"/>
                  <w:bottom w:val="single" w:sz="4" w:space="0" w:color="D9D9D9"/>
                  <w:right w:val="single" w:sz="4" w:space="0" w:color="D9D9D9"/>
                </w:tcBorders>
                <w:hideMark/>
              </w:tcPr>
              <w:p w14:paraId="50675382" w14:textId="77777777" w:rsidR="00F3550F" w:rsidRPr="00CA1FC9" w:rsidRDefault="00F3550F" w:rsidP="00F3550F">
                <w:pPr>
                  <w:rPr>
                    <w:szCs w:val="20"/>
                  </w:rPr>
                </w:pPr>
                <w:r w:rsidRPr="00CA1FC9">
                  <w:rPr>
                    <w:szCs w:val="20"/>
                  </w:rPr>
                  <w:t>Fill in date of birth</w:t>
                </w:r>
              </w:p>
            </w:tc>
          </w:sdtContent>
        </w:sdt>
      </w:tr>
      <w:tr w:rsidR="00F3550F" w:rsidRPr="00CA1FC9" w14:paraId="75C94C3E" w14:textId="77777777" w:rsidTr="00F3550F">
        <w:tc>
          <w:tcPr>
            <w:tcW w:w="2407" w:type="dxa"/>
            <w:tcBorders>
              <w:top w:val="single" w:sz="4" w:space="0" w:color="D9D9D9"/>
              <w:left w:val="single" w:sz="4" w:space="0" w:color="D9D9D9"/>
              <w:bottom w:val="single" w:sz="4" w:space="0" w:color="D9D9D9"/>
              <w:right w:val="single" w:sz="4" w:space="0" w:color="D9D9D9"/>
            </w:tcBorders>
            <w:hideMark/>
          </w:tcPr>
          <w:p w14:paraId="1C292371" w14:textId="77777777" w:rsidR="00F3550F" w:rsidRPr="00CA1FC9" w:rsidRDefault="00F3550F" w:rsidP="00F3550F">
            <w:pPr>
              <w:rPr>
                <w:szCs w:val="20"/>
                <w:lang w:val="nl-NL"/>
              </w:rPr>
            </w:pPr>
            <w:r w:rsidRPr="00CA1FC9">
              <w:rPr>
                <w:szCs w:val="20"/>
                <w:lang w:val="nl-NL"/>
              </w:rPr>
              <w:t xml:space="preserve">Street + house </w:t>
            </w:r>
            <w:proofErr w:type="spellStart"/>
            <w:r w:rsidRPr="00CA1FC9">
              <w:rPr>
                <w:szCs w:val="20"/>
                <w:lang w:val="nl-NL"/>
              </w:rPr>
              <w:t>number</w:t>
            </w:r>
            <w:proofErr w:type="spellEnd"/>
            <w:r w:rsidRPr="00CA1FC9">
              <w:rPr>
                <w:szCs w:val="20"/>
                <w:lang w:val="nl-NL"/>
              </w:rPr>
              <w:t>:</w:t>
            </w:r>
          </w:p>
        </w:tc>
        <w:sdt>
          <w:sdtPr>
            <w:rPr>
              <w:szCs w:val="20"/>
            </w:rPr>
            <w:id w:val="-1034497493"/>
            <w:placeholder>
              <w:docPart w:val="2AA97F2262394730BD81AE622650C900"/>
            </w:placeholder>
            <w:text/>
          </w:sdtPr>
          <w:sdtContent>
            <w:tc>
              <w:tcPr>
                <w:tcW w:w="3044" w:type="dxa"/>
                <w:tcBorders>
                  <w:top w:val="single" w:sz="4" w:space="0" w:color="D9D9D9"/>
                  <w:left w:val="single" w:sz="4" w:space="0" w:color="D9D9D9"/>
                  <w:bottom w:val="single" w:sz="4" w:space="0" w:color="D9D9D9"/>
                  <w:right w:val="single" w:sz="4" w:space="0" w:color="D9D9D9"/>
                </w:tcBorders>
                <w:hideMark/>
              </w:tcPr>
              <w:p w14:paraId="71415CBF" w14:textId="77777777" w:rsidR="00F3550F" w:rsidRPr="00CA1FC9" w:rsidRDefault="00F3550F" w:rsidP="00F3550F">
                <w:pPr>
                  <w:rPr>
                    <w:szCs w:val="20"/>
                  </w:rPr>
                </w:pPr>
                <w:r w:rsidRPr="00CA1FC9">
                  <w:rPr>
                    <w:szCs w:val="20"/>
                  </w:rPr>
                  <w:t>Fill in street + house number</w:t>
                </w:r>
              </w:p>
            </w:tc>
          </w:sdtContent>
        </w:sdt>
        <w:sdt>
          <w:sdtPr>
            <w:rPr>
              <w:szCs w:val="20"/>
            </w:rPr>
            <w:id w:val="-960870689"/>
            <w:placeholder>
              <w:docPart w:val="3EB036B8C8C242868A158B0745A2FDE9"/>
            </w:placeholder>
            <w:text/>
          </w:sdtPr>
          <w:sdtContent>
            <w:tc>
              <w:tcPr>
                <w:tcW w:w="3353" w:type="dxa"/>
                <w:tcBorders>
                  <w:top w:val="single" w:sz="4" w:space="0" w:color="D9D9D9"/>
                  <w:left w:val="single" w:sz="4" w:space="0" w:color="D9D9D9"/>
                  <w:bottom w:val="single" w:sz="4" w:space="0" w:color="D9D9D9"/>
                  <w:right w:val="single" w:sz="4" w:space="0" w:color="D9D9D9"/>
                </w:tcBorders>
                <w:hideMark/>
              </w:tcPr>
              <w:p w14:paraId="738FFC27" w14:textId="77777777" w:rsidR="00F3550F" w:rsidRPr="00CA1FC9" w:rsidRDefault="00F3550F" w:rsidP="00F3550F">
                <w:pPr>
                  <w:rPr>
                    <w:szCs w:val="20"/>
                  </w:rPr>
                </w:pPr>
                <w:r w:rsidRPr="00CA1FC9">
                  <w:rPr>
                    <w:szCs w:val="20"/>
                  </w:rPr>
                  <w:t>Fill in street + house number</w:t>
                </w:r>
              </w:p>
            </w:tc>
          </w:sdtContent>
        </w:sdt>
      </w:tr>
      <w:tr w:rsidR="00F3550F" w:rsidRPr="00CA1FC9" w14:paraId="0FC54E89" w14:textId="77777777" w:rsidTr="00F3550F">
        <w:tc>
          <w:tcPr>
            <w:tcW w:w="2407" w:type="dxa"/>
            <w:tcBorders>
              <w:top w:val="single" w:sz="4" w:space="0" w:color="D9D9D9"/>
              <w:left w:val="single" w:sz="4" w:space="0" w:color="D9D9D9"/>
              <w:bottom w:val="single" w:sz="4" w:space="0" w:color="D9D9D9"/>
              <w:right w:val="single" w:sz="4" w:space="0" w:color="D9D9D9"/>
            </w:tcBorders>
            <w:hideMark/>
          </w:tcPr>
          <w:p w14:paraId="467ECBE7" w14:textId="77777777" w:rsidR="00F3550F" w:rsidRPr="00CA1FC9" w:rsidRDefault="00F3550F" w:rsidP="00F3550F">
            <w:pPr>
              <w:rPr>
                <w:szCs w:val="20"/>
                <w:lang w:val="nl-NL"/>
              </w:rPr>
            </w:pPr>
            <w:r w:rsidRPr="00CA1FC9">
              <w:rPr>
                <w:szCs w:val="20"/>
                <w:lang w:val="nl-NL"/>
              </w:rPr>
              <w:t>Postcode:</w:t>
            </w:r>
          </w:p>
        </w:tc>
        <w:tc>
          <w:tcPr>
            <w:tcW w:w="3044" w:type="dxa"/>
            <w:tcBorders>
              <w:top w:val="single" w:sz="4" w:space="0" w:color="D9D9D9"/>
              <w:left w:val="single" w:sz="4" w:space="0" w:color="D9D9D9"/>
              <w:bottom w:val="single" w:sz="4" w:space="0" w:color="D9D9D9"/>
              <w:right w:val="single" w:sz="4" w:space="0" w:color="D9D9D9"/>
            </w:tcBorders>
            <w:hideMark/>
          </w:tcPr>
          <w:p w14:paraId="09612D9F" w14:textId="77777777" w:rsidR="00F3550F" w:rsidRPr="00CA1FC9" w:rsidRDefault="00000000" w:rsidP="00F3550F">
            <w:pPr>
              <w:rPr>
                <w:szCs w:val="20"/>
                <w:lang w:val="nl-NL"/>
              </w:rPr>
            </w:pPr>
            <w:sdt>
              <w:sdtPr>
                <w:rPr>
                  <w:szCs w:val="20"/>
                  <w:lang w:val="nl-NL"/>
                </w:rPr>
                <w:id w:val="-1891180269"/>
                <w:placeholder>
                  <w:docPart w:val="387E3F27076547FEA5793C47D61B7239"/>
                </w:placeholder>
                <w:text/>
              </w:sdtPr>
              <w:sdtContent>
                <w:proofErr w:type="spellStart"/>
                <w:r w:rsidR="00F3550F" w:rsidRPr="00CA1FC9">
                  <w:rPr>
                    <w:szCs w:val="20"/>
                    <w:lang w:val="nl-NL"/>
                  </w:rPr>
                  <w:t>Fill</w:t>
                </w:r>
                <w:proofErr w:type="spellEnd"/>
                <w:r w:rsidR="00F3550F" w:rsidRPr="00CA1FC9">
                  <w:rPr>
                    <w:szCs w:val="20"/>
                    <w:lang w:val="nl-NL"/>
                  </w:rPr>
                  <w:t xml:space="preserve"> in postcode</w:t>
                </w:r>
              </w:sdtContent>
            </w:sdt>
          </w:p>
        </w:tc>
        <w:tc>
          <w:tcPr>
            <w:tcW w:w="3353" w:type="dxa"/>
            <w:tcBorders>
              <w:top w:val="single" w:sz="4" w:space="0" w:color="D9D9D9"/>
              <w:left w:val="single" w:sz="4" w:space="0" w:color="D9D9D9"/>
              <w:bottom w:val="single" w:sz="4" w:space="0" w:color="D9D9D9"/>
              <w:right w:val="single" w:sz="4" w:space="0" w:color="D9D9D9"/>
            </w:tcBorders>
            <w:hideMark/>
          </w:tcPr>
          <w:p w14:paraId="701FD1EC" w14:textId="77777777" w:rsidR="00F3550F" w:rsidRPr="00CA1FC9" w:rsidRDefault="00000000" w:rsidP="00F3550F">
            <w:pPr>
              <w:rPr>
                <w:szCs w:val="20"/>
                <w:lang w:val="nl-NL"/>
              </w:rPr>
            </w:pPr>
            <w:sdt>
              <w:sdtPr>
                <w:rPr>
                  <w:szCs w:val="20"/>
                  <w:lang w:val="nl-NL"/>
                </w:rPr>
                <w:id w:val="-1269465842"/>
                <w:placeholder>
                  <w:docPart w:val="6F3E9A5898114375BEB8B55CDC512602"/>
                </w:placeholder>
                <w:text/>
              </w:sdtPr>
              <w:sdtContent>
                <w:proofErr w:type="spellStart"/>
                <w:r w:rsidR="00F3550F" w:rsidRPr="00CA1FC9">
                  <w:rPr>
                    <w:szCs w:val="20"/>
                    <w:lang w:val="nl-NL"/>
                  </w:rPr>
                  <w:t>Fill</w:t>
                </w:r>
                <w:proofErr w:type="spellEnd"/>
                <w:r w:rsidR="00F3550F" w:rsidRPr="00CA1FC9">
                  <w:rPr>
                    <w:szCs w:val="20"/>
                    <w:lang w:val="nl-NL"/>
                  </w:rPr>
                  <w:t xml:space="preserve"> in postcode</w:t>
                </w:r>
              </w:sdtContent>
            </w:sdt>
          </w:p>
        </w:tc>
      </w:tr>
      <w:tr w:rsidR="00F3550F" w:rsidRPr="00CA1FC9" w14:paraId="7901BE8C" w14:textId="77777777" w:rsidTr="00F3550F">
        <w:tc>
          <w:tcPr>
            <w:tcW w:w="2407" w:type="dxa"/>
            <w:tcBorders>
              <w:top w:val="single" w:sz="4" w:space="0" w:color="D9D9D9"/>
              <w:left w:val="single" w:sz="4" w:space="0" w:color="D9D9D9"/>
              <w:bottom w:val="single" w:sz="4" w:space="0" w:color="D9D9D9"/>
              <w:right w:val="single" w:sz="4" w:space="0" w:color="D9D9D9"/>
            </w:tcBorders>
            <w:hideMark/>
          </w:tcPr>
          <w:p w14:paraId="1F62A4BB" w14:textId="77777777" w:rsidR="00F3550F" w:rsidRPr="00CA1FC9" w:rsidRDefault="00F3550F" w:rsidP="00F3550F">
            <w:pPr>
              <w:rPr>
                <w:szCs w:val="20"/>
                <w:lang w:val="nl-NL"/>
              </w:rPr>
            </w:pPr>
            <w:r w:rsidRPr="00CA1FC9">
              <w:rPr>
                <w:szCs w:val="20"/>
                <w:lang w:val="nl-NL"/>
              </w:rPr>
              <w:t>Town/</w:t>
            </w:r>
            <w:proofErr w:type="spellStart"/>
            <w:r w:rsidRPr="00CA1FC9">
              <w:rPr>
                <w:szCs w:val="20"/>
                <w:lang w:val="nl-NL"/>
              </w:rPr>
              <w:t>city</w:t>
            </w:r>
            <w:proofErr w:type="spellEnd"/>
            <w:r w:rsidRPr="00CA1FC9">
              <w:rPr>
                <w:szCs w:val="20"/>
                <w:lang w:val="nl-NL"/>
              </w:rPr>
              <w:t>:</w:t>
            </w:r>
          </w:p>
        </w:tc>
        <w:sdt>
          <w:sdtPr>
            <w:rPr>
              <w:szCs w:val="20"/>
              <w:lang w:val="nl-NL"/>
            </w:rPr>
            <w:id w:val="813450852"/>
            <w:placeholder>
              <w:docPart w:val="CC5AABC1CADB468D9DE6A450C4BD0F72"/>
            </w:placeholder>
            <w:text/>
          </w:sdtPr>
          <w:sdtContent>
            <w:tc>
              <w:tcPr>
                <w:tcW w:w="3044" w:type="dxa"/>
                <w:tcBorders>
                  <w:top w:val="single" w:sz="4" w:space="0" w:color="D9D9D9"/>
                  <w:left w:val="single" w:sz="4" w:space="0" w:color="D9D9D9"/>
                  <w:bottom w:val="single" w:sz="4" w:space="0" w:color="D9D9D9"/>
                  <w:right w:val="single" w:sz="4" w:space="0" w:color="D9D9D9"/>
                </w:tcBorders>
                <w:hideMark/>
              </w:tcPr>
              <w:p w14:paraId="26564DF0" w14:textId="77777777" w:rsidR="00F3550F" w:rsidRPr="00CA1FC9" w:rsidRDefault="00F3550F" w:rsidP="00F3550F">
                <w:pPr>
                  <w:rPr>
                    <w:szCs w:val="20"/>
                    <w:lang w:val="nl-NL"/>
                  </w:rPr>
                </w:pPr>
                <w:proofErr w:type="spellStart"/>
                <w:r w:rsidRPr="00CA1FC9">
                  <w:rPr>
                    <w:szCs w:val="20"/>
                    <w:lang w:val="nl-NL"/>
                  </w:rPr>
                  <w:t>Fill</w:t>
                </w:r>
                <w:proofErr w:type="spellEnd"/>
                <w:r w:rsidRPr="00CA1FC9">
                  <w:rPr>
                    <w:szCs w:val="20"/>
                    <w:lang w:val="nl-NL"/>
                  </w:rPr>
                  <w:t xml:space="preserve"> in </w:t>
                </w:r>
                <w:proofErr w:type="spellStart"/>
                <w:r w:rsidRPr="00CA1FC9">
                  <w:rPr>
                    <w:szCs w:val="20"/>
                    <w:lang w:val="nl-NL"/>
                  </w:rPr>
                  <w:t>town</w:t>
                </w:r>
                <w:proofErr w:type="spellEnd"/>
                <w:r w:rsidRPr="00CA1FC9">
                  <w:rPr>
                    <w:szCs w:val="20"/>
                    <w:lang w:val="nl-NL"/>
                  </w:rPr>
                  <w:t>/</w:t>
                </w:r>
                <w:proofErr w:type="spellStart"/>
                <w:r w:rsidRPr="00CA1FC9">
                  <w:rPr>
                    <w:szCs w:val="20"/>
                    <w:lang w:val="nl-NL"/>
                  </w:rPr>
                  <w:t>city</w:t>
                </w:r>
                <w:proofErr w:type="spellEnd"/>
              </w:p>
            </w:tc>
          </w:sdtContent>
        </w:sdt>
        <w:sdt>
          <w:sdtPr>
            <w:rPr>
              <w:szCs w:val="20"/>
              <w:lang w:val="nl-NL"/>
            </w:rPr>
            <w:id w:val="797577647"/>
            <w:placeholder>
              <w:docPart w:val="43DF0FFA518046A6B040CA965E53E27C"/>
            </w:placeholder>
            <w:text/>
          </w:sdtPr>
          <w:sdtContent>
            <w:tc>
              <w:tcPr>
                <w:tcW w:w="3353" w:type="dxa"/>
                <w:tcBorders>
                  <w:top w:val="single" w:sz="4" w:space="0" w:color="D9D9D9"/>
                  <w:left w:val="single" w:sz="4" w:space="0" w:color="D9D9D9"/>
                  <w:bottom w:val="single" w:sz="4" w:space="0" w:color="D9D9D9"/>
                  <w:right w:val="single" w:sz="4" w:space="0" w:color="D9D9D9"/>
                </w:tcBorders>
                <w:hideMark/>
              </w:tcPr>
              <w:p w14:paraId="57F8A5E9" w14:textId="77777777" w:rsidR="00F3550F" w:rsidRPr="00CA1FC9" w:rsidRDefault="00F3550F" w:rsidP="00F3550F">
                <w:pPr>
                  <w:rPr>
                    <w:szCs w:val="20"/>
                    <w:lang w:val="nl-NL"/>
                  </w:rPr>
                </w:pPr>
                <w:proofErr w:type="spellStart"/>
                <w:r w:rsidRPr="00CA1FC9">
                  <w:rPr>
                    <w:szCs w:val="20"/>
                    <w:lang w:val="nl-NL"/>
                  </w:rPr>
                  <w:t>Fill</w:t>
                </w:r>
                <w:proofErr w:type="spellEnd"/>
                <w:r w:rsidRPr="00CA1FC9">
                  <w:rPr>
                    <w:szCs w:val="20"/>
                    <w:lang w:val="nl-NL"/>
                  </w:rPr>
                  <w:t xml:space="preserve"> in </w:t>
                </w:r>
                <w:proofErr w:type="spellStart"/>
                <w:r w:rsidRPr="00CA1FC9">
                  <w:rPr>
                    <w:szCs w:val="20"/>
                    <w:lang w:val="nl-NL"/>
                  </w:rPr>
                  <w:t>town</w:t>
                </w:r>
                <w:proofErr w:type="spellEnd"/>
                <w:r w:rsidRPr="00CA1FC9">
                  <w:rPr>
                    <w:szCs w:val="20"/>
                    <w:lang w:val="nl-NL"/>
                  </w:rPr>
                  <w:t>/</w:t>
                </w:r>
                <w:proofErr w:type="spellStart"/>
                <w:r w:rsidRPr="00CA1FC9">
                  <w:rPr>
                    <w:szCs w:val="20"/>
                    <w:lang w:val="nl-NL"/>
                  </w:rPr>
                  <w:t>city</w:t>
                </w:r>
                <w:proofErr w:type="spellEnd"/>
              </w:p>
            </w:tc>
          </w:sdtContent>
        </w:sdt>
      </w:tr>
      <w:tr w:rsidR="00F3550F" w:rsidRPr="00CA1FC9" w14:paraId="388A9279" w14:textId="77777777" w:rsidTr="00F3550F">
        <w:tc>
          <w:tcPr>
            <w:tcW w:w="2407" w:type="dxa"/>
            <w:tcBorders>
              <w:top w:val="single" w:sz="4" w:space="0" w:color="D9D9D9"/>
              <w:left w:val="single" w:sz="4" w:space="0" w:color="D9D9D9"/>
              <w:bottom w:val="single" w:sz="4" w:space="0" w:color="D9D9D9"/>
              <w:right w:val="single" w:sz="4" w:space="0" w:color="D9D9D9"/>
            </w:tcBorders>
            <w:hideMark/>
          </w:tcPr>
          <w:p w14:paraId="52F7F812" w14:textId="77777777" w:rsidR="00F3550F" w:rsidRPr="00CA1FC9" w:rsidRDefault="00F3550F" w:rsidP="00F3550F">
            <w:pPr>
              <w:rPr>
                <w:szCs w:val="20"/>
                <w:lang w:val="nl-NL"/>
              </w:rPr>
            </w:pPr>
            <w:r w:rsidRPr="00CA1FC9">
              <w:rPr>
                <w:szCs w:val="20"/>
                <w:lang w:val="nl-NL"/>
              </w:rPr>
              <w:t xml:space="preserve">Email </w:t>
            </w:r>
            <w:proofErr w:type="spellStart"/>
            <w:r w:rsidRPr="00CA1FC9">
              <w:rPr>
                <w:szCs w:val="20"/>
                <w:lang w:val="nl-NL"/>
              </w:rPr>
              <w:t>address</w:t>
            </w:r>
            <w:proofErr w:type="spellEnd"/>
            <w:r w:rsidRPr="00CA1FC9">
              <w:rPr>
                <w:szCs w:val="20"/>
                <w:lang w:val="nl-NL"/>
              </w:rPr>
              <w:t>:</w:t>
            </w:r>
          </w:p>
        </w:tc>
        <w:tc>
          <w:tcPr>
            <w:tcW w:w="3044" w:type="dxa"/>
            <w:tcBorders>
              <w:top w:val="single" w:sz="4" w:space="0" w:color="D9D9D9"/>
              <w:left w:val="single" w:sz="4" w:space="0" w:color="D9D9D9"/>
              <w:bottom w:val="single" w:sz="4" w:space="0" w:color="D9D9D9"/>
              <w:right w:val="single" w:sz="4" w:space="0" w:color="D9D9D9"/>
            </w:tcBorders>
            <w:hideMark/>
          </w:tcPr>
          <w:p w14:paraId="0DF4A415" w14:textId="77777777" w:rsidR="00F3550F" w:rsidRPr="00CA1FC9" w:rsidRDefault="00000000" w:rsidP="00F3550F">
            <w:pPr>
              <w:rPr>
                <w:szCs w:val="20"/>
                <w:lang w:val="nl-NL"/>
              </w:rPr>
            </w:pPr>
            <w:sdt>
              <w:sdtPr>
                <w:rPr>
                  <w:szCs w:val="20"/>
                  <w:lang w:val="nl-NL"/>
                </w:rPr>
                <w:id w:val="-927890555"/>
                <w:placeholder>
                  <w:docPart w:val="7AFD868E727947FFA653C00531E8646B"/>
                </w:placeholder>
                <w:text/>
              </w:sdtPr>
              <w:sdtContent>
                <w:proofErr w:type="spellStart"/>
                <w:r w:rsidR="00F3550F" w:rsidRPr="00CA1FC9">
                  <w:rPr>
                    <w:szCs w:val="20"/>
                    <w:lang w:val="nl-NL"/>
                  </w:rPr>
                  <w:t>Fill</w:t>
                </w:r>
                <w:proofErr w:type="spellEnd"/>
                <w:r w:rsidR="00F3550F" w:rsidRPr="00CA1FC9">
                  <w:rPr>
                    <w:szCs w:val="20"/>
                    <w:lang w:val="nl-NL"/>
                  </w:rPr>
                  <w:t xml:space="preserve"> in email </w:t>
                </w:r>
                <w:proofErr w:type="spellStart"/>
                <w:r w:rsidR="00F3550F" w:rsidRPr="00CA1FC9">
                  <w:rPr>
                    <w:szCs w:val="20"/>
                    <w:lang w:val="nl-NL"/>
                  </w:rPr>
                  <w:t>address</w:t>
                </w:r>
                <w:proofErr w:type="spellEnd"/>
              </w:sdtContent>
            </w:sdt>
          </w:p>
        </w:tc>
        <w:tc>
          <w:tcPr>
            <w:tcW w:w="3353" w:type="dxa"/>
            <w:tcBorders>
              <w:top w:val="single" w:sz="4" w:space="0" w:color="D9D9D9"/>
              <w:left w:val="single" w:sz="4" w:space="0" w:color="D9D9D9"/>
              <w:bottom w:val="single" w:sz="4" w:space="0" w:color="D9D9D9"/>
              <w:right w:val="single" w:sz="4" w:space="0" w:color="D9D9D9"/>
            </w:tcBorders>
            <w:hideMark/>
          </w:tcPr>
          <w:p w14:paraId="7D476F6D" w14:textId="77777777" w:rsidR="00F3550F" w:rsidRPr="00CA1FC9" w:rsidRDefault="00000000" w:rsidP="00F3550F">
            <w:pPr>
              <w:rPr>
                <w:szCs w:val="20"/>
                <w:lang w:val="nl-NL"/>
              </w:rPr>
            </w:pPr>
            <w:sdt>
              <w:sdtPr>
                <w:rPr>
                  <w:szCs w:val="20"/>
                  <w:lang w:val="nl-NL"/>
                </w:rPr>
                <w:id w:val="1650630427"/>
                <w:placeholder>
                  <w:docPart w:val="C4D939B4A093407CA6C75BC9C40143DA"/>
                </w:placeholder>
                <w:text/>
              </w:sdtPr>
              <w:sdtContent>
                <w:proofErr w:type="spellStart"/>
                <w:r w:rsidR="00F3550F" w:rsidRPr="00CA1FC9">
                  <w:rPr>
                    <w:szCs w:val="20"/>
                    <w:lang w:val="nl-NL"/>
                  </w:rPr>
                  <w:t>Fill</w:t>
                </w:r>
                <w:proofErr w:type="spellEnd"/>
                <w:r w:rsidR="00F3550F" w:rsidRPr="00CA1FC9">
                  <w:rPr>
                    <w:szCs w:val="20"/>
                    <w:lang w:val="nl-NL"/>
                  </w:rPr>
                  <w:t xml:space="preserve"> in email </w:t>
                </w:r>
                <w:proofErr w:type="spellStart"/>
                <w:r w:rsidR="00F3550F" w:rsidRPr="00CA1FC9">
                  <w:rPr>
                    <w:szCs w:val="20"/>
                    <w:lang w:val="nl-NL"/>
                  </w:rPr>
                  <w:t>address</w:t>
                </w:r>
                <w:proofErr w:type="spellEnd"/>
              </w:sdtContent>
            </w:sdt>
          </w:p>
        </w:tc>
      </w:tr>
      <w:tr w:rsidR="00F3550F" w:rsidRPr="00CA1FC9" w14:paraId="17A4354E" w14:textId="77777777" w:rsidTr="00F3550F">
        <w:tc>
          <w:tcPr>
            <w:tcW w:w="2407" w:type="dxa"/>
            <w:tcBorders>
              <w:top w:val="single" w:sz="4" w:space="0" w:color="D9D9D9"/>
              <w:left w:val="single" w:sz="4" w:space="0" w:color="D9D9D9"/>
              <w:bottom w:val="single" w:sz="4" w:space="0" w:color="D9D9D9"/>
              <w:right w:val="single" w:sz="4" w:space="0" w:color="D9D9D9"/>
            </w:tcBorders>
            <w:hideMark/>
          </w:tcPr>
          <w:p w14:paraId="3721F8C2" w14:textId="77777777" w:rsidR="00F3550F" w:rsidRPr="00CA1FC9" w:rsidRDefault="00F3550F" w:rsidP="00F3550F">
            <w:pPr>
              <w:rPr>
                <w:szCs w:val="20"/>
                <w:lang w:val="nl-NL"/>
              </w:rPr>
            </w:pPr>
            <w:r w:rsidRPr="00CA1FC9">
              <w:rPr>
                <w:szCs w:val="20"/>
                <w:lang w:val="nl-NL"/>
              </w:rPr>
              <w:t>Telephone:</w:t>
            </w:r>
          </w:p>
        </w:tc>
        <w:tc>
          <w:tcPr>
            <w:tcW w:w="3044" w:type="dxa"/>
            <w:tcBorders>
              <w:top w:val="single" w:sz="4" w:space="0" w:color="D9D9D9"/>
              <w:left w:val="single" w:sz="4" w:space="0" w:color="D9D9D9"/>
              <w:bottom w:val="single" w:sz="4" w:space="0" w:color="D9D9D9"/>
              <w:right w:val="single" w:sz="4" w:space="0" w:color="D9D9D9"/>
            </w:tcBorders>
            <w:hideMark/>
          </w:tcPr>
          <w:p w14:paraId="2D510B49" w14:textId="77777777" w:rsidR="00F3550F" w:rsidRPr="00CA1FC9" w:rsidRDefault="00000000" w:rsidP="00F3550F">
            <w:pPr>
              <w:rPr>
                <w:szCs w:val="20"/>
                <w:lang w:val="nl-NL"/>
              </w:rPr>
            </w:pPr>
            <w:sdt>
              <w:sdtPr>
                <w:rPr>
                  <w:szCs w:val="20"/>
                  <w:lang w:val="nl-NL"/>
                </w:rPr>
                <w:id w:val="-653131207"/>
                <w:placeholder>
                  <w:docPart w:val="3449F4ADF5D945908BDA7ABF764EC339"/>
                </w:placeholder>
                <w:text/>
              </w:sdtPr>
              <w:sdtContent>
                <w:proofErr w:type="spellStart"/>
                <w:r w:rsidR="00F3550F" w:rsidRPr="00CA1FC9">
                  <w:rPr>
                    <w:szCs w:val="20"/>
                    <w:lang w:val="nl-NL"/>
                  </w:rPr>
                  <w:t>Fill</w:t>
                </w:r>
                <w:proofErr w:type="spellEnd"/>
                <w:r w:rsidR="00F3550F" w:rsidRPr="00CA1FC9">
                  <w:rPr>
                    <w:szCs w:val="20"/>
                    <w:lang w:val="nl-NL"/>
                  </w:rPr>
                  <w:t xml:space="preserve"> in </w:t>
                </w:r>
                <w:proofErr w:type="spellStart"/>
                <w:r w:rsidR="00F3550F" w:rsidRPr="00CA1FC9">
                  <w:rPr>
                    <w:szCs w:val="20"/>
                    <w:lang w:val="nl-NL"/>
                  </w:rPr>
                  <w:t>telephone</w:t>
                </w:r>
                <w:proofErr w:type="spellEnd"/>
                <w:r w:rsidR="00F3550F" w:rsidRPr="00CA1FC9">
                  <w:rPr>
                    <w:szCs w:val="20"/>
                    <w:lang w:val="nl-NL"/>
                  </w:rPr>
                  <w:t xml:space="preserve"> no.</w:t>
                </w:r>
              </w:sdtContent>
            </w:sdt>
          </w:p>
        </w:tc>
        <w:tc>
          <w:tcPr>
            <w:tcW w:w="3353" w:type="dxa"/>
            <w:tcBorders>
              <w:top w:val="single" w:sz="4" w:space="0" w:color="D9D9D9"/>
              <w:left w:val="single" w:sz="4" w:space="0" w:color="D9D9D9"/>
              <w:bottom w:val="single" w:sz="4" w:space="0" w:color="D9D9D9"/>
              <w:right w:val="single" w:sz="4" w:space="0" w:color="D9D9D9"/>
            </w:tcBorders>
            <w:hideMark/>
          </w:tcPr>
          <w:p w14:paraId="192ABD13" w14:textId="77777777" w:rsidR="00F3550F" w:rsidRPr="00CA1FC9" w:rsidRDefault="00000000" w:rsidP="00F3550F">
            <w:pPr>
              <w:rPr>
                <w:szCs w:val="20"/>
                <w:lang w:val="nl-NL"/>
              </w:rPr>
            </w:pPr>
            <w:sdt>
              <w:sdtPr>
                <w:rPr>
                  <w:szCs w:val="20"/>
                  <w:lang w:val="nl-NL"/>
                </w:rPr>
                <w:id w:val="-238938697"/>
                <w:placeholder>
                  <w:docPart w:val="01DC848C820D4B74A794FAA4E3AE4D91"/>
                </w:placeholder>
                <w:text/>
              </w:sdtPr>
              <w:sdtContent>
                <w:proofErr w:type="spellStart"/>
                <w:r w:rsidR="00F3550F" w:rsidRPr="00CA1FC9">
                  <w:rPr>
                    <w:szCs w:val="20"/>
                    <w:lang w:val="nl-NL"/>
                  </w:rPr>
                  <w:t>Fill</w:t>
                </w:r>
                <w:proofErr w:type="spellEnd"/>
                <w:r w:rsidR="00F3550F" w:rsidRPr="00CA1FC9">
                  <w:rPr>
                    <w:szCs w:val="20"/>
                    <w:lang w:val="nl-NL"/>
                  </w:rPr>
                  <w:t xml:space="preserve"> in </w:t>
                </w:r>
                <w:proofErr w:type="spellStart"/>
                <w:r w:rsidR="00F3550F" w:rsidRPr="00CA1FC9">
                  <w:rPr>
                    <w:szCs w:val="20"/>
                    <w:lang w:val="nl-NL"/>
                  </w:rPr>
                  <w:t>telephone</w:t>
                </w:r>
                <w:proofErr w:type="spellEnd"/>
                <w:r w:rsidR="00F3550F" w:rsidRPr="00CA1FC9">
                  <w:rPr>
                    <w:szCs w:val="20"/>
                    <w:lang w:val="nl-NL"/>
                  </w:rPr>
                  <w:t xml:space="preserve"> no.</w:t>
                </w:r>
              </w:sdtContent>
            </w:sdt>
          </w:p>
        </w:tc>
      </w:tr>
      <w:tr w:rsidR="00F3550F" w:rsidRPr="00CA1FC9" w14:paraId="1DBCBE4B" w14:textId="77777777" w:rsidTr="00F3550F">
        <w:tc>
          <w:tcPr>
            <w:tcW w:w="2407" w:type="dxa"/>
            <w:tcBorders>
              <w:top w:val="single" w:sz="4" w:space="0" w:color="D9D9D9"/>
              <w:left w:val="single" w:sz="4" w:space="0" w:color="D9D9D9"/>
              <w:bottom w:val="single" w:sz="4" w:space="0" w:color="D9D9D9"/>
              <w:right w:val="single" w:sz="4" w:space="0" w:color="D9D9D9"/>
            </w:tcBorders>
            <w:hideMark/>
          </w:tcPr>
          <w:p w14:paraId="119DBC0B" w14:textId="77777777" w:rsidR="00F3550F" w:rsidRPr="00CA1FC9" w:rsidRDefault="00F3550F" w:rsidP="00F3550F">
            <w:pPr>
              <w:rPr>
                <w:szCs w:val="20"/>
                <w:lang w:val="nl-NL"/>
              </w:rPr>
            </w:pPr>
            <w:proofErr w:type="spellStart"/>
            <w:r w:rsidRPr="00CA1FC9">
              <w:rPr>
                <w:szCs w:val="20"/>
                <w:lang w:val="nl-NL"/>
              </w:rPr>
              <w:t>Civil</w:t>
            </w:r>
            <w:proofErr w:type="spellEnd"/>
            <w:r w:rsidRPr="00CA1FC9">
              <w:rPr>
                <w:szCs w:val="20"/>
                <w:lang w:val="nl-NL"/>
              </w:rPr>
              <w:t xml:space="preserve"> status:</w:t>
            </w:r>
          </w:p>
        </w:tc>
        <w:sdt>
          <w:sdtPr>
            <w:rPr>
              <w:szCs w:val="20"/>
              <w:lang w:val="nl-NL"/>
            </w:rPr>
            <w:id w:val="421929117"/>
            <w:placeholder>
              <w:docPart w:val="105539C3CE434A56B68338CCE376B110"/>
            </w:placeholder>
            <w:showingPlcHdr/>
            <w:comboBox>
              <w:listItem w:value="Kies een item."/>
              <w:listItem w:displayText="married" w:value="gehuwd"/>
              <w:listItem w:displayText="registered partnership" w:value="geregistreerd partnerschap"/>
              <w:listItem w:displayText="not married and no registered partnership" w:value="ongehuwd en geen geregistreerd partnerschap"/>
              <w:listItem w:displayText="n/a" w:value="n.v.t."/>
            </w:comboBox>
          </w:sdtPr>
          <w:sdtContent>
            <w:tc>
              <w:tcPr>
                <w:tcW w:w="6397" w:type="dxa"/>
                <w:gridSpan w:val="2"/>
                <w:tcBorders>
                  <w:top w:val="single" w:sz="4" w:space="0" w:color="D9D9D9"/>
                  <w:left w:val="single" w:sz="4" w:space="0" w:color="D9D9D9"/>
                  <w:bottom w:val="single" w:sz="4" w:space="0" w:color="D9D9D9"/>
                  <w:right w:val="single" w:sz="4" w:space="0" w:color="D9D9D9"/>
                </w:tcBorders>
                <w:hideMark/>
              </w:tcPr>
              <w:p w14:paraId="6B43A924" w14:textId="77777777" w:rsidR="00F3550F" w:rsidRPr="00CA1FC9" w:rsidRDefault="00F3550F" w:rsidP="00F3550F">
                <w:pPr>
                  <w:rPr>
                    <w:szCs w:val="20"/>
                    <w:lang w:val="nl-NL"/>
                  </w:rPr>
                </w:pPr>
                <w:r w:rsidRPr="00CA1FC9">
                  <w:rPr>
                    <w:szCs w:val="20"/>
                    <w:lang w:val="nl-NL"/>
                  </w:rPr>
                  <w:t>Select an item.</w:t>
                </w:r>
              </w:p>
            </w:tc>
          </w:sdtContent>
        </w:sdt>
      </w:tr>
      <w:tr w:rsidR="00F3550F" w:rsidRPr="00CA1FC9" w14:paraId="60D1B89A" w14:textId="77777777" w:rsidTr="00F3550F">
        <w:tc>
          <w:tcPr>
            <w:tcW w:w="2407" w:type="dxa"/>
            <w:tcBorders>
              <w:top w:val="single" w:sz="4" w:space="0" w:color="D9D9D9"/>
              <w:left w:val="single" w:sz="4" w:space="0" w:color="D9D9D9"/>
              <w:bottom w:val="single" w:sz="4" w:space="0" w:color="D9D9D9"/>
              <w:right w:val="single" w:sz="4" w:space="0" w:color="D9D9D9"/>
            </w:tcBorders>
            <w:hideMark/>
          </w:tcPr>
          <w:p w14:paraId="6CDD1298" w14:textId="77777777" w:rsidR="00F3550F" w:rsidRPr="00CA1FC9" w:rsidRDefault="00F3550F" w:rsidP="00F3550F">
            <w:pPr>
              <w:rPr>
                <w:szCs w:val="20"/>
                <w:lang w:val="nl-NL"/>
              </w:rPr>
            </w:pPr>
            <w:r w:rsidRPr="00CA1FC9">
              <w:rPr>
                <w:szCs w:val="20"/>
                <w:lang w:val="nl-NL"/>
              </w:rPr>
              <w:t>Community property system:</w:t>
            </w:r>
          </w:p>
        </w:tc>
        <w:sdt>
          <w:sdtPr>
            <w:rPr>
              <w:szCs w:val="20"/>
              <w:lang w:val="nl-NL"/>
            </w:rPr>
            <w:id w:val="1677765239"/>
            <w:placeholder>
              <w:docPart w:val="105539C3CE434A56B68338CCE376B110"/>
            </w:placeholder>
            <w:showingPlcHdr/>
            <w:comboBox>
              <w:listItem w:value="Kies een item."/>
              <w:listItem w:displayText="community property" w:value="gemeenschap van goederen"/>
              <w:listItem w:displayText="prenuptial agreement" w:value="huwelijkse voorwaarden"/>
              <w:listItem w:displayText="n/a" w:value="n.v.t."/>
            </w:comboBox>
          </w:sdtPr>
          <w:sdtContent>
            <w:tc>
              <w:tcPr>
                <w:tcW w:w="6397" w:type="dxa"/>
                <w:gridSpan w:val="2"/>
                <w:tcBorders>
                  <w:top w:val="single" w:sz="4" w:space="0" w:color="D9D9D9"/>
                  <w:left w:val="single" w:sz="4" w:space="0" w:color="D9D9D9"/>
                  <w:bottom w:val="single" w:sz="4" w:space="0" w:color="D9D9D9"/>
                  <w:right w:val="single" w:sz="4" w:space="0" w:color="D9D9D9"/>
                </w:tcBorders>
                <w:hideMark/>
              </w:tcPr>
              <w:p w14:paraId="781F38C4" w14:textId="77777777" w:rsidR="00F3550F" w:rsidRPr="00CA1FC9" w:rsidRDefault="00F3550F" w:rsidP="00F3550F">
                <w:pPr>
                  <w:rPr>
                    <w:szCs w:val="20"/>
                    <w:lang w:val="nl-NL"/>
                  </w:rPr>
                </w:pPr>
                <w:r w:rsidRPr="00CA1FC9">
                  <w:rPr>
                    <w:szCs w:val="20"/>
                    <w:lang w:val="nl-NL"/>
                  </w:rPr>
                  <w:t>Select an item.</w:t>
                </w:r>
              </w:p>
            </w:tc>
          </w:sdtContent>
        </w:sdt>
      </w:tr>
      <w:tr w:rsidR="00F3550F" w:rsidRPr="00CA1FC9" w14:paraId="5AAFA8C9" w14:textId="77777777" w:rsidTr="00F3550F">
        <w:trPr>
          <w:trHeight w:val="233"/>
        </w:trPr>
        <w:tc>
          <w:tcPr>
            <w:tcW w:w="2407" w:type="dxa"/>
            <w:vMerge w:val="restart"/>
            <w:tcBorders>
              <w:top w:val="single" w:sz="4" w:space="0" w:color="D9D9D9"/>
              <w:left w:val="single" w:sz="4" w:space="0" w:color="D9D9D9"/>
              <w:bottom w:val="single" w:sz="4" w:space="0" w:color="D9D9D9"/>
              <w:right w:val="single" w:sz="4" w:space="0" w:color="D9D9D9"/>
            </w:tcBorders>
            <w:hideMark/>
          </w:tcPr>
          <w:p w14:paraId="68A3E075" w14:textId="77777777" w:rsidR="00F3550F" w:rsidRPr="00CA1FC9" w:rsidRDefault="00F3550F" w:rsidP="00F3550F">
            <w:pPr>
              <w:rPr>
                <w:szCs w:val="20"/>
                <w:lang w:val="nl-NL"/>
              </w:rPr>
            </w:pPr>
            <w:proofErr w:type="spellStart"/>
            <w:r w:rsidRPr="00CA1FC9">
              <w:rPr>
                <w:szCs w:val="20"/>
                <w:lang w:val="nl-NL"/>
              </w:rPr>
              <w:t>Identification</w:t>
            </w:r>
            <w:proofErr w:type="spellEnd"/>
            <w:r w:rsidRPr="00CA1FC9">
              <w:rPr>
                <w:szCs w:val="20"/>
                <w:lang w:val="nl-NL"/>
              </w:rPr>
              <w:t>:</w:t>
            </w:r>
          </w:p>
        </w:tc>
        <w:tc>
          <w:tcPr>
            <w:tcW w:w="3044" w:type="dxa"/>
            <w:tcBorders>
              <w:top w:val="single" w:sz="4" w:space="0" w:color="D9D9D9"/>
              <w:left w:val="single" w:sz="4" w:space="0" w:color="D9D9D9"/>
              <w:bottom w:val="single" w:sz="4" w:space="0" w:color="D9D9D9"/>
              <w:right w:val="single" w:sz="4" w:space="0" w:color="D9D9D9"/>
            </w:tcBorders>
            <w:hideMark/>
          </w:tcPr>
          <w:p w14:paraId="71E6D3A6" w14:textId="77777777" w:rsidR="00F3550F" w:rsidRPr="00CA1FC9" w:rsidRDefault="00F3550F" w:rsidP="00F3550F">
            <w:pPr>
              <w:rPr>
                <w:szCs w:val="20"/>
                <w:lang w:val="nl-NL"/>
              </w:rPr>
            </w:pPr>
            <w:r w:rsidRPr="00CA1FC9">
              <w:rPr>
                <w:szCs w:val="20"/>
                <w:lang w:val="nl-NL"/>
              </w:rPr>
              <w:t xml:space="preserve">Type: </w:t>
            </w:r>
            <w:sdt>
              <w:sdtPr>
                <w:rPr>
                  <w:szCs w:val="20"/>
                  <w:lang w:val="nl-NL"/>
                </w:rPr>
                <w:id w:val="-191070913"/>
                <w:placeholder>
                  <w:docPart w:val="A71A627C1A8C4A9AB44D5F4AD3DC97CD"/>
                </w:placeholder>
                <w:showingPlcHdr/>
                <w:comboBox>
                  <w:listItem w:displayText="Passport" w:value="Paspoort"/>
                  <w:listItem w:displayText="ID card" w:value="Identiteitsbewijs"/>
                  <w:listItem w:displayText="Driving licence" w:value="Rijbewijs"/>
                  <w:listItem w:displayText="Moped licence (cat. AM)" w:value="Bromfietsbewijs (cat. AM)"/>
                </w:comboBox>
              </w:sdtPr>
              <w:sdtContent>
                <w:r w:rsidRPr="00CA1FC9">
                  <w:rPr>
                    <w:szCs w:val="20"/>
                    <w:lang w:val="nl-NL"/>
                  </w:rPr>
                  <w:t>Select an item.</w:t>
                </w:r>
              </w:sdtContent>
            </w:sdt>
          </w:p>
        </w:tc>
        <w:tc>
          <w:tcPr>
            <w:tcW w:w="3353" w:type="dxa"/>
            <w:tcBorders>
              <w:top w:val="single" w:sz="4" w:space="0" w:color="D9D9D9"/>
              <w:left w:val="single" w:sz="4" w:space="0" w:color="D9D9D9"/>
              <w:bottom w:val="single" w:sz="4" w:space="0" w:color="D9D9D9"/>
              <w:right w:val="single" w:sz="4" w:space="0" w:color="D9D9D9"/>
            </w:tcBorders>
            <w:hideMark/>
          </w:tcPr>
          <w:p w14:paraId="3F527DC4" w14:textId="77777777" w:rsidR="00F3550F" w:rsidRPr="00CA1FC9" w:rsidRDefault="00F3550F" w:rsidP="00F3550F">
            <w:pPr>
              <w:rPr>
                <w:szCs w:val="20"/>
                <w:lang w:val="nl-NL"/>
              </w:rPr>
            </w:pPr>
            <w:r w:rsidRPr="00CA1FC9">
              <w:rPr>
                <w:szCs w:val="20"/>
                <w:lang w:val="nl-NL"/>
              </w:rPr>
              <w:t xml:space="preserve">Type: </w:t>
            </w:r>
            <w:sdt>
              <w:sdtPr>
                <w:rPr>
                  <w:szCs w:val="20"/>
                  <w:lang w:val="nl-NL"/>
                </w:rPr>
                <w:id w:val="-1783571002"/>
                <w:placeholder>
                  <w:docPart w:val="627F2423055948CFA02B5EC9F2F1BC5C"/>
                </w:placeholder>
                <w:showingPlcHdr/>
                <w:comboBox>
                  <w:listItem w:displayText="Passport" w:value="Paspoort"/>
                  <w:listItem w:displayText="ID card" w:value="Identiteitsbewijs"/>
                  <w:listItem w:displayText="Driving licence" w:value="Rijbewijs"/>
                  <w:listItem w:displayText="Moped licence (cat. AM)" w:value="Bromfietsbewijs (cat. AM)"/>
                </w:comboBox>
              </w:sdtPr>
              <w:sdtContent>
                <w:r w:rsidRPr="00CA1FC9">
                  <w:rPr>
                    <w:szCs w:val="20"/>
                    <w:lang w:val="nl-NL"/>
                  </w:rPr>
                  <w:t>Select an item.</w:t>
                </w:r>
              </w:sdtContent>
            </w:sdt>
          </w:p>
        </w:tc>
      </w:tr>
      <w:tr w:rsidR="00F3550F" w:rsidRPr="00CA1FC9" w14:paraId="7755BDE3" w14:textId="77777777" w:rsidTr="00F3550F">
        <w:trPr>
          <w:trHeight w:val="232"/>
        </w:trPr>
        <w:tc>
          <w:tcPr>
            <w:tcW w:w="0" w:type="auto"/>
            <w:vMerge/>
            <w:tcBorders>
              <w:top w:val="single" w:sz="4" w:space="0" w:color="D9D9D9"/>
              <w:left w:val="single" w:sz="4" w:space="0" w:color="D9D9D9"/>
              <w:bottom w:val="single" w:sz="4" w:space="0" w:color="D9D9D9"/>
              <w:right w:val="single" w:sz="4" w:space="0" w:color="D9D9D9"/>
            </w:tcBorders>
            <w:vAlign w:val="center"/>
            <w:hideMark/>
          </w:tcPr>
          <w:p w14:paraId="1FEB0608" w14:textId="77777777" w:rsidR="00F3550F" w:rsidRPr="00CA1FC9" w:rsidRDefault="00F3550F" w:rsidP="00F3550F">
            <w:pPr>
              <w:rPr>
                <w:szCs w:val="20"/>
                <w:lang w:val="nl-NL"/>
              </w:rPr>
            </w:pPr>
          </w:p>
        </w:tc>
        <w:tc>
          <w:tcPr>
            <w:tcW w:w="3044" w:type="dxa"/>
            <w:tcBorders>
              <w:top w:val="single" w:sz="4" w:space="0" w:color="D9D9D9"/>
              <w:left w:val="single" w:sz="4" w:space="0" w:color="D9D9D9"/>
              <w:bottom w:val="single" w:sz="4" w:space="0" w:color="D9D9D9"/>
              <w:right w:val="single" w:sz="4" w:space="0" w:color="D9D9D9"/>
            </w:tcBorders>
            <w:hideMark/>
          </w:tcPr>
          <w:p w14:paraId="165320AC" w14:textId="77777777" w:rsidR="00F3550F" w:rsidRPr="00CA1FC9" w:rsidRDefault="00F3550F" w:rsidP="00F3550F">
            <w:pPr>
              <w:rPr>
                <w:szCs w:val="20"/>
              </w:rPr>
            </w:pPr>
            <w:r w:rsidRPr="00CA1FC9">
              <w:rPr>
                <w:szCs w:val="20"/>
              </w:rPr>
              <w:t xml:space="preserve">Number: </w:t>
            </w:r>
            <w:sdt>
              <w:sdtPr>
                <w:rPr>
                  <w:szCs w:val="20"/>
                </w:rPr>
                <w:id w:val="-1224753345"/>
                <w:placeholder>
                  <w:docPart w:val="67E118682B7347FF805A340591A82BD9"/>
                </w:placeholder>
                <w:text/>
              </w:sdtPr>
              <w:sdtContent>
                <w:r w:rsidRPr="00CA1FC9">
                  <w:rPr>
                    <w:szCs w:val="20"/>
                  </w:rPr>
                  <w:t>fill in no. of identification</w:t>
                </w:r>
              </w:sdtContent>
            </w:sdt>
          </w:p>
        </w:tc>
        <w:tc>
          <w:tcPr>
            <w:tcW w:w="3353" w:type="dxa"/>
            <w:tcBorders>
              <w:top w:val="single" w:sz="4" w:space="0" w:color="D9D9D9"/>
              <w:left w:val="single" w:sz="4" w:space="0" w:color="D9D9D9"/>
              <w:bottom w:val="single" w:sz="4" w:space="0" w:color="D9D9D9"/>
              <w:right w:val="single" w:sz="4" w:space="0" w:color="D9D9D9"/>
            </w:tcBorders>
            <w:hideMark/>
          </w:tcPr>
          <w:p w14:paraId="0E193011" w14:textId="77777777" w:rsidR="00F3550F" w:rsidRPr="00CA1FC9" w:rsidRDefault="00F3550F" w:rsidP="00F3550F">
            <w:pPr>
              <w:rPr>
                <w:szCs w:val="20"/>
              </w:rPr>
            </w:pPr>
            <w:r w:rsidRPr="00CA1FC9">
              <w:rPr>
                <w:szCs w:val="20"/>
              </w:rPr>
              <w:t xml:space="preserve">Number: </w:t>
            </w:r>
            <w:sdt>
              <w:sdtPr>
                <w:rPr>
                  <w:szCs w:val="20"/>
                </w:rPr>
                <w:id w:val="-2071028237"/>
                <w:placeholder>
                  <w:docPart w:val="63C4B9F6A59345ACB78DDE098623CBBB"/>
                </w:placeholder>
                <w:text/>
              </w:sdtPr>
              <w:sdtContent>
                <w:r w:rsidRPr="00CA1FC9">
                  <w:rPr>
                    <w:szCs w:val="20"/>
                  </w:rPr>
                  <w:t>fill in no. of identification</w:t>
                </w:r>
              </w:sdtContent>
            </w:sdt>
          </w:p>
        </w:tc>
      </w:tr>
      <w:tr w:rsidR="00F3550F" w:rsidRPr="00CA1FC9" w14:paraId="62B4BF4B" w14:textId="77777777" w:rsidTr="00F3550F">
        <w:tc>
          <w:tcPr>
            <w:tcW w:w="2407" w:type="dxa"/>
            <w:tcBorders>
              <w:top w:val="single" w:sz="4" w:space="0" w:color="D9D9D9"/>
              <w:left w:val="single" w:sz="4" w:space="0" w:color="D9D9D9"/>
              <w:bottom w:val="single" w:sz="4" w:space="0" w:color="D9D9D9"/>
              <w:right w:val="single" w:sz="4" w:space="0" w:color="D9D9D9"/>
            </w:tcBorders>
            <w:hideMark/>
          </w:tcPr>
          <w:p w14:paraId="2F6292C5" w14:textId="77777777" w:rsidR="00F3550F" w:rsidRPr="00CA1FC9" w:rsidRDefault="00F3550F" w:rsidP="00F3550F">
            <w:pPr>
              <w:rPr>
                <w:szCs w:val="20"/>
              </w:rPr>
            </w:pPr>
            <w:r w:rsidRPr="00CA1FC9">
              <w:rPr>
                <w:szCs w:val="20"/>
              </w:rPr>
              <w:t>Future address</w:t>
            </w:r>
            <w:r w:rsidRPr="00CA1FC9">
              <w:rPr>
                <w:szCs w:val="20"/>
              </w:rPr>
              <w:br/>
              <w:t>(street, house number, postcode, town/city):</w:t>
            </w:r>
          </w:p>
        </w:tc>
        <w:sdt>
          <w:sdtPr>
            <w:rPr>
              <w:szCs w:val="20"/>
              <w:lang w:val="nl-NL"/>
            </w:rPr>
            <w:id w:val="946268953"/>
            <w:placeholder>
              <w:docPart w:val="A7E8733691D1471E85A5770A5B1C7CAA"/>
            </w:placeholder>
            <w:text/>
          </w:sdtPr>
          <w:sdtContent>
            <w:tc>
              <w:tcPr>
                <w:tcW w:w="3044" w:type="dxa"/>
                <w:tcBorders>
                  <w:top w:val="single" w:sz="4" w:space="0" w:color="D9D9D9"/>
                  <w:left w:val="single" w:sz="4" w:space="0" w:color="D9D9D9"/>
                  <w:bottom w:val="single" w:sz="4" w:space="0" w:color="D9D9D9"/>
                  <w:right w:val="single" w:sz="4" w:space="0" w:color="D9D9D9"/>
                </w:tcBorders>
                <w:hideMark/>
              </w:tcPr>
              <w:p w14:paraId="73A55938" w14:textId="77777777" w:rsidR="00F3550F" w:rsidRPr="00CA1FC9" w:rsidRDefault="00F3550F" w:rsidP="00F3550F">
                <w:pPr>
                  <w:rPr>
                    <w:szCs w:val="20"/>
                    <w:lang w:val="nl-NL"/>
                  </w:rPr>
                </w:pPr>
                <w:proofErr w:type="spellStart"/>
                <w:r w:rsidRPr="00CA1FC9">
                  <w:rPr>
                    <w:szCs w:val="20"/>
                    <w:lang w:val="nl-NL"/>
                  </w:rPr>
                  <w:t>Fill</w:t>
                </w:r>
                <w:proofErr w:type="spellEnd"/>
                <w:r w:rsidRPr="00CA1FC9">
                  <w:rPr>
                    <w:szCs w:val="20"/>
                    <w:lang w:val="nl-NL"/>
                  </w:rPr>
                  <w:t xml:space="preserve"> in future </w:t>
                </w:r>
                <w:proofErr w:type="spellStart"/>
                <w:r w:rsidRPr="00CA1FC9">
                  <w:rPr>
                    <w:szCs w:val="20"/>
                    <w:lang w:val="nl-NL"/>
                  </w:rPr>
                  <w:t>address</w:t>
                </w:r>
                <w:proofErr w:type="spellEnd"/>
                <w:r w:rsidRPr="00CA1FC9">
                  <w:rPr>
                    <w:szCs w:val="20"/>
                    <w:lang w:val="nl-NL"/>
                  </w:rPr>
                  <w:t>:</w:t>
                </w:r>
              </w:p>
            </w:tc>
          </w:sdtContent>
        </w:sdt>
        <w:sdt>
          <w:sdtPr>
            <w:rPr>
              <w:szCs w:val="20"/>
              <w:lang w:val="nl-NL"/>
            </w:rPr>
            <w:id w:val="658663398"/>
            <w:placeholder>
              <w:docPart w:val="5D6E52D47A874662BC6AD460A0645DF6"/>
            </w:placeholder>
            <w:text/>
          </w:sdtPr>
          <w:sdtContent>
            <w:tc>
              <w:tcPr>
                <w:tcW w:w="3353" w:type="dxa"/>
                <w:tcBorders>
                  <w:top w:val="single" w:sz="4" w:space="0" w:color="D9D9D9"/>
                  <w:left w:val="single" w:sz="4" w:space="0" w:color="D9D9D9"/>
                  <w:bottom w:val="single" w:sz="4" w:space="0" w:color="D9D9D9"/>
                  <w:right w:val="single" w:sz="4" w:space="0" w:color="D9D9D9"/>
                </w:tcBorders>
                <w:hideMark/>
              </w:tcPr>
              <w:p w14:paraId="295CA864" w14:textId="77777777" w:rsidR="00F3550F" w:rsidRPr="00CA1FC9" w:rsidRDefault="00F3550F" w:rsidP="00F3550F">
                <w:pPr>
                  <w:rPr>
                    <w:szCs w:val="20"/>
                    <w:lang w:val="nl-NL"/>
                  </w:rPr>
                </w:pPr>
                <w:proofErr w:type="spellStart"/>
                <w:r w:rsidRPr="00CA1FC9">
                  <w:rPr>
                    <w:szCs w:val="20"/>
                    <w:lang w:val="nl-NL"/>
                  </w:rPr>
                  <w:t>Fill</w:t>
                </w:r>
                <w:proofErr w:type="spellEnd"/>
                <w:r w:rsidRPr="00CA1FC9">
                  <w:rPr>
                    <w:szCs w:val="20"/>
                    <w:lang w:val="nl-NL"/>
                  </w:rPr>
                  <w:t xml:space="preserve"> in future </w:t>
                </w:r>
                <w:proofErr w:type="spellStart"/>
                <w:r w:rsidRPr="00CA1FC9">
                  <w:rPr>
                    <w:szCs w:val="20"/>
                    <w:lang w:val="nl-NL"/>
                  </w:rPr>
                  <w:t>address</w:t>
                </w:r>
                <w:proofErr w:type="spellEnd"/>
                <w:r w:rsidRPr="00CA1FC9">
                  <w:rPr>
                    <w:szCs w:val="20"/>
                    <w:lang w:val="nl-NL"/>
                  </w:rPr>
                  <w:t>:</w:t>
                </w:r>
              </w:p>
            </w:tc>
          </w:sdtContent>
        </w:sdt>
      </w:tr>
    </w:tbl>
    <w:p w14:paraId="4B1B9E93" w14:textId="77777777" w:rsidR="00F3550F" w:rsidRPr="00CA1FC9" w:rsidRDefault="00F3550F" w:rsidP="00F3550F">
      <w:pPr>
        <w:rPr>
          <w:szCs w:val="20"/>
        </w:rPr>
      </w:pPr>
      <w:r w:rsidRPr="00CA1FC9">
        <w:rPr>
          <w:szCs w:val="20"/>
        </w:rPr>
        <w:br/>
        <w:t>hereafter referred to as: “the Client</w:t>
      </w:r>
      <w:bookmarkStart w:id="0" w:name="_Hlk488331719"/>
      <w:r w:rsidRPr="00CA1FC9">
        <w:rPr>
          <w:szCs w:val="20"/>
        </w:rPr>
        <w:t xml:space="preserve">”, acting for these purposes as </w:t>
      </w:r>
      <w:sdt>
        <w:sdtPr>
          <w:rPr>
            <w:szCs w:val="20"/>
            <w:lang w:val="nl-NL"/>
          </w:rPr>
          <w:id w:val="1356083893"/>
          <w:placeholder>
            <w:docPart w:val="4844AC11E65E457CAC557993102F6FE9"/>
          </w:placeholder>
          <w:showingPlcHdr/>
          <w:comboBox>
            <w:listItem w:displayText="owner" w:value="eigenaar"/>
            <w:listItem w:displayText="authorised representative (see attached power of attorney)" w:value="gevolmachtigde (zie aangehechte volmacht)"/>
          </w:comboBox>
        </w:sdtPr>
        <w:sdtContent>
          <w:r w:rsidRPr="00CA1FC9">
            <w:rPr>
              <w:szCs w:val="20"/>
            </w:rPr>
            <w:t>Select an item.</w:t>
          </w:r>
        </w:sdtContent>
      </w:sdt>
      <w:r w:rsidRPr="00CA1FC9">
        <w:rPr>
          <w:szCs w:val="20"/>
        </w:rPr>
        <w:t xml:space="preserve">of the Registered Property described below, on Fill in </w:t>
      </w:r>
      <w:sdt>
        <w:sdtPr>
          <w:rPr>
            <w:szCs w:val="20"/>
          </w:rPr>
          <w:id w:val="-1164694935"/>
          <w:placeholder>
            <w:docPart w:val="F542F07C8AF3477890DEAADC0B179D66"/>
          </w:placeholder>
          <w:text/>
        </w:sdtPr>
        <w:sdtContent>
          <w:r w:rsidRPr="00CA1FC9">
            <w:rPr>
              <w:szCs w:val="20"/>
            </w:rPr>
            <w:t xml:space="preserve">date and </w:t>
          </w:r>
          <w:proofErr w:type="spellStart"/>
          <w:r w:rsidRPr="00CA1FC9">
            <w:rPr>
              <w:szCs w:val="20"/>
            </w:rPr>
            <w:t>year</w:t>
          </w:r>
        </w:sdtContent>
      </w:sdt>
      <w:r w:rsidRPr="00CA1FC9">
        <w:rPr>
          <w:szCs w:val="20"/>
        </w:rPr>
        <w:t>granted</w:t>
      </w:r>
      <w:proofErr w:type="spellEnd"/>
      <w:r w:rsidRPr="00CA1FC9">
        <w:rPr>
          <w:szCs w:val="20"/>
        </w:rPr>
        <w:t xml:space="preserve"> an Instruction to act as intermediary for selling a dwelling (hereafter referred to as “the Instruction”) to:</w:t>
      </w:r>
    </w:p>
    <w:tbl>
      <w:tblPr>
        <w:tblStyle w:val="Tabelraster"/>
        <w:tblW w:w="8784"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3539"/>
        <w:gridCol w:w="5245"/>
      </w:tblGrid>
      <w:tr w:rsidR="00F3550F" w:rsidRPr="00CA1FC9" w14:paraId="336660C7" w14:textId="77777777" w:rsidTr="00F3550F">
        <w:tc>
          <w:tcPr>
            <w:tcW w:w="353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hideMark/>
          </w:tcPr>
          <w:bookmarkEnd w:id="0"/>
          <w:p w14:paraId="7D9F50AE" w14:textId="77777777" w:rsidR="00F3550F" w:rsidRPr="00CA1FC9" w:rsidRDefault="00F3550F" w:rsidP="00F3550F">
            <w:pPr>
              <w:rPr>
                <w:szCs w:val="20"/>
                <w:lang w:val="nl-NL"/>
              </w:rPr>
            </w:pPr>
            <w:proofErr w:type="spellStart"/>
            <w:r w:rsidRPr="00CA1FC9">
              <w:rPr>
                <w:szCs w:val="20"/>
                <w:lang w:val="nl-NL"/>
              </w:rPr>
              <w:t>Surname</w:t>
            </w:r>
            <w:proofErr w:type="spellEnd"/>
            <w:r w:rsidRPr="00CA1FC9">
              <w:rPr>
                <w:szCs w:val="20"/>
                <w:lang w:val="nl-NL"/>
              </w:rPr>
              <w:t xml:space="preserve"> (in full):</w:t>
            </w:r>
          </w:p>
        </w:tc>
        <w:sdt>
          <w:sdtPr>
            <w:rPr>
              <w:szCs w:val="20"/>
            </w:rPr>
            <w:id w:val="-993485605"/>
            <w:placeholder>
              <w:docPart w:val="7C244049910241A3A49A705BF9F7B404"/>
            </w:placeholder>
            <w:text/>
          </w:sdtPr>
          <w:sdtContent>
            <w:tc>
              <w:tcPr>
                <w:tcW w:w="524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hideMark/>
              </w:tcPr>
              <w:p w14:paraId="63E716E6" w14:textId="7EA954DD" w:rsidR="00F3550F" w:rsidRPr="00CA1FC9" w:rsidRDefault="009E1EE0" w:rsidP="00F3550F">
                <w:pPr>
                  <w:rPr>
                    <w:szCs w:val="20"/>
                  </w:rPr>
                </w:pPr>
                <w:r>
                  <w:rPr>
                    <w:szCs w:val="20"/>
                  </w:rPr>
                  <w:t>Van den Bergh</w:t>
                </w:r>
              </w:p>
            </w:tc>
          </w:sdtContent>
        </w:sdt>
      </w:tr>
      <w:tr w:rsidR="00F3550F" w:rsidRPr="00CA1FC9" w14:paraId="6E9B5FB0" w14:textId="77777777" w:rsidTr="00F3550F">
        <w:tc>
          <w:tcPr>
            <w:tcW w:w="353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hideMark/>
          </w:tcPr>
          <w:p w14:paraId="799B895B" w14:textId="77777777" w:rsidR="00F3550F" w:rsidRPr="00CA1FC9" w:rsidRDefault="00F3550F" w:rsidP="00F3550F">
            <w:pPr>
              <w:rPr>
                <w:szCs w:val="20"/>
                <w:lang w:val="nl-NL"/>
              </w:rPr>
            </w:pPr>
            <w:r w:rsidRPr="00CA1FC9">
              <w:rPr>
                <w:szCs w:val="20"/>
                <w:lang w:val="nl-NL"/>
              </w:rPr>
              <w:t xml:space="preserve">First </w:t>
            </w:r>
            <w:proofErr w:type="spellStart"/>
            <w:r w:rsidRPr="00CA1FC9">
              <w:rPr>
                <w:szCs w:val="20"/>
                <w:lang w:val="nl-NL"/>
              </w:rPr>
              <w:t>names</w:t>
            </w:r>
            <w:proofErr w:type="spellEnd"/>
            <w:r w:rsidRPr="00CA1FC9">
              <w:rPr>
                <w:szCs w:val="20"/>
                <w:lang w:val="nl-NL"/>
              </w:rPr>
              <w:t>:</w:t>
            </w:r>
          </w:p>
        </w:tc>
        <w:tc>
          <w:tcPr>
            <w:tcW w:w="524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hideMark/>
          </w:tcPr>
          <w:p w14:paraId="5EF16ACF" w14:textId="519A0AEA" w:rsidR="00F3550F" w:rsidRPr="00CA1FC9" w:rsidRDefault="00000000" w:rsidP="00F3550F">
            <w:pPr>
              <w:rPr>
                <w:szCs w:val="20"/>
              </w:rPr>
            </w:pPr>
            <w:sdt>
              <w:sdtPr>
                <w:rPr>
                  <w:szCs w:val="20"/>
                </w:rPr>
                <w:id w:val="2142841163"/>
                <w:placeholder>
                  <w:docPart w:val="6BB14C8687E04ACC9259EBA5438B6E80"/>
                </w:placeholder>
                <w:text/>
              </w:sdtPr>
              <w:sdtContent>
                <w:r w:rsidR="009E1EE0">
                  <w:rPr>
                    <w:szCs w:val="20"/>
                  </w:rPr>
                  <w:t>Micha</w:t>
                </w:r>
              </w:sdtContent>
            </w:sdt>
          </w:p>
        </w:tc>
      </w:tr>
      <w:tr w:rsidR="00F3550F" w:rsidRPr="00CA1FC9" w14:paraId="1AE64D26" w14:textId="77777777" w:rsidTr="00F3550F">
        <w:tc>
          <w:tcPr>
            <w:tcW w:w="353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hideMark/>
          </w:tcPr>
          <w:p w14:paraId="59B2D0A2" w14:textId="77777777" w:rsidR="00F3550F" w:rsidRPr="00CA1FC9" w:rsidRDefault="00F3550F" w:rsidP="00F3550F">
            <w:pPr>
              <w:rPr>
                <w:szCs w:val="20"/>
              </w:rPr>
            </w:pPr>
            <w:r w:rsidRPr="00CA1FC9">
              <w:rPr>
                <w:szCs w:val="20"/>
              </w:rPr>
              <w:t>Acting for these purposes as representative of and working as a certified estate agent/employee at:</w:t>
            </w:r>
          </w:p>
        </w:tc>
        <w:sdt>
          <w:sdtPr>
            <w:rPr>
              <w:szCs w:val="20"/>
            </w:rPr>
            <w:id w:val="1633888"/>
            <w:placeholder>
              <w:docPart w:val="01D4F511B31249AAA865D4B53F44ECA1"/>
            </w:placeholder>
            <w:text/>
          </w:sdtPr>
          <w:sdtContent>
            <w:tc>
              <w:tcPr>
                <w:tcW w:w="524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hideMark/>
              </w:tcPr>
              <w:p w14:paraId="3BFAADB2" w14:textId="244763D2" w:rsidR="00F3550F" w:rsidRPr="00CA1FC9" w:rsidRDefault="009E1EE0" w:rsidP="00F3550F">
                <w:pPr>
                  <w:rPr>
                    <w:szCs w:val="20"/>
                  </w:rPr>
                </w:pPr>
                <w:proofErr w:type="spellStart"/>
                <w:r>
                  <w:rPr>
                    <w:szCs w:val="20"/>
                  </w:rPr>
                  <w:t>Makelaar</w:t>
                </w:r>
                <w:proofErr w:type="spellEnd"/>
                <w:r>
                  <w:rPr>
                    <w:szCs w:val="20"/>
                  </w:rPr>
                  <w:t xml:space="preserve"> in Amsterdam </w:t>
                </w:r>
                <w:proofErr w:type="spellStart"/>
                <w:r>
                  <w:rPr>
                    <w:szCs w:val="20"/>
                  </w:rPr>
                  <w:t>b.v.</w:t>
                </w:r>
                <w:proofErr w:type="spellEnd"/>
              </w:p>
            </w:tc>
          </w:sdtContent>
        </w:sdt>
      </w:tr>
      <w:tr w:rsidR="00F3550F" w:rsidRPr="00CA1FC9" w14:paraId="72941F70" w14:textId="77777777" w:rsidTr="00F3550F">
        <w:tc>
          <w:tcPr>
            <w:tcW w:w="353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hideMark/>
          </w:tcPr>
          <w:p w14:paraId="102A6939" w14:textId="77777777" w:rsidR="00F3550F" w:rsidRPr="00CA1FC9" w:rsidRDefault="00F3550F" w:rsidP="00F3550F">
            <w:pPr>
              <w:rPr>
                <w:szCs w:val="20"/>
                <w:lang w:val="nl-NL"/>
              </w:rPr>
            </w:pPr>
            <w:r w:rsidRPr="00CA1FC9">
              <w:rPr>
                <w:szCs w:val="20"/>
                <w:lang w:val="nl-NL"/>
              </w:rPr>
              <w:t xml:space="preserve">Street + house </w:t>
            </w:r>
            <w:proofErr w:type="spellStart"/>
            <w:r w:rsidRPr="00CA1FC9">
              <w:rPr>
                <w:szCs w:val="20"/>
                <w:lang w:val="nl-NL"/>
              </w:rPr>
              <w:t>number</w:t>
            </w:r>
            <w:proofErr w:type="spellEnd"/>
            <w:r w:rsidRPr="00CA1FC9">
              <w:rPr>
                <w:szCs w:val="20"/>
                <w:lang w:val="nl-NL"/>
              </w:rPr>
              <w:t>:</w:t>
            </w:r>
          </w:p>
        </w:tc>
        <w:bookmarkStart w:id="1" w:name="_Hlk488320007" w:displacedByCustomXml="next"/>
        <w:sdt>
          <w:sdtPr>
            <w:rPr>
              <w:szCs w:val="20"/>
            </w:rPr>
            <w:id w:val="1633900"/>
            <w:placeholder>
              <w:docPart w:val="4664F5F3165B4D62B133AD5408D7DCE5"/>
            </w:placeholder>
            <w:text/>
          </w:sdtPr>
          <w:sdtContent>
            <w:bookmarkEnd w:id="1" w:displacedByCustomXml="prev"/>
            <w:tc>
              <w:tcPr>
                <w:tcW w:w="524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hideMark/>
              </w:tcPr>
              <w:p w14:paraId="46136EF2" w14:textId="79C75EE9" w:rsidR="00F3550F" w:rsidRPr="00CA1FC9" w:rsidRDefault="009E1EE0" w:rsidP="00F3550F">
                <w:pPr>
                  <w:rPr>
                    <w:szCs w:val="20"/>
                  </w:rPr>
                </w:pPr>
                <w:r>
                  <w:rPr>
                    <w:szCs w:val="20"/>
                  </w:rPr>
                  <w:t>Singel 374 B</w:t>
                </w:r>
              </w:p>
            </w:tc>
          </w:sdtContent>
        </w:sdt>
      </w:tr>
      <w:tr w:rsidR="00F3550F" w:rsidRPr="00CA1FC9" w14:paraId="191A05BF" w14:textId="77777777" w:rsidTr="00F3550F">
        <w:tc>
          <w:tcPr>
            <w:tcW w:w="353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hideMark/>
          </w:tcPr>
          <w:p w14:paraId="3787109C" w14:textId="77777777" w:rsidR="00F3550F" w:rsidRPr="00CA1FC9" w:rsidRDefault="00F3550F" w:rsidP="00F3550F">
            <w:pPr>
              <w:rPr>
                <w:szCs w:val="20"/>
                <w:lang w:val="nl-NL"/>
              </w:rPr>
            </w:pPr>
            <w:r w:rsidRPr="00CA1FC9">
              <w:rPr>
                <w:szCs w:val="20"/>
                <w:lang w:val="nl-NL"/>
              </w:rPr>
              <w:t>Postcode:</w:t>
            </w:r>
          </w:p>
        </w:tc>
        <w:tc>
          <w:tcPr>
            <w:tcW w:w="524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hideMark/>
          </w:tcPr>
          <w:p w14:paraId="53951380" w14:textId="2FF51ED7" w:rsidR="00F3550F" w:rsidRPr="00CA1FC9" w:rsidRDefault="00000000" w:rsidP="00F3550F">
            <w:pPr>
              <w:rPr>
                <w:szCs w:val="20"/>
                <w:lang w:val="nl-NL"/>
              </w:rPr>
            </w:pPr>
            <w:sdt>
              <w:sdtPr>
                <w:rPr>
                  <w:szCs w:val="20"/>
                  <w:lang w:val="nl-NL"/>
                </w:rPr>
                <w:id w:val="1699045251"/>
                <w:placeholder>
                  <w:docPart w:val="305FC31E22DF49C596DA5BA504BBABF0"/>
                </w:placeholder>
                <w:text/>
              </w:sdtPr>
              <w:sdtContent>
                <w:r w:rsidR="009E1EE0">
                  <w:rPr>
                    <w:szCs w:val="20"/>
                    <w:lang w:val="nl-NL"/>
                  </w:rPr>
                  <w:t xml:space="preserve">1016 AH </w:t>
                </w:r>
              </w:sdtContent>
            </w:sdt>
          </w:p>
        </w:tc>
      </w:tr>
      <w:tr w:rsidR="00F3550F" w:rsidRPr="00CA1FC9" w14:paraId="49818CED" w14:textId="77777777" w:rsidTr="00F3550F">
        <w:tc>
          <w:tcPr>
            <w:tcW w:w="353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hideMark/>
          </w:tcPr>
          <w:p w14:paraId="165B279D" w14:textId="77777777" w:rsidR="00F3550F" w:rsidRPr="00CA1FC9" w:rsidRDefault="00F3550F" w:rsidP="00F3550F">
            <w:pPr>
              <w:rPr>
                <w:szCs w:val="20"/>
                <w:lang w:val="nl-NL"/>
              </w:rPr>
            </w:pPr>
            <w:proofErr w:type="spellStart"/>
            <w:r w:rsidRPr="00CA1FC9">
              <w:rPr>
                <w:szCs w:val="20"/>
                <w:lang w:val="nl-NL"/>
              </w:rPr>
              <w:t>Place</w:t>
            </w:r>
            <w:proofErr w:type="spellEnd"/>
            <w:r w:rsidRPr="00CA1FC9">
              <w:rPr>
                <w:szCs w:val="20"/>
                <w:lang w:val="nl-NL"/>
              </w:rPr>
              <w:t xml:space="preserve"> of business:</w:t>
            </w:r>
          </w:p>
        </w:tc>
        <w:sdt>
          <w:sdtPr>
            <w:rPr>
              <w:szCs w:val="20"/>
            </w:rPr>
            <w:id w:val="1633890"/>
            <w:placeholder>
              <w:docPart w:val="002EF26E3C2A420893870567DAC1FD6E"/>
            </w:placeholder>
            <w:text/>
          </w:sdtPr>
          <w:sdtContent>
            <w:tc>
              <w:tcPr>
                <w:tcW w:w="524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hideMark/>
              </w:tcPr>
              <w:p w14:paraId="420B607E" w14:textId="0499D6F5" w:rsidR="00F3550F" w:rsidRPr="00CA1FC9" w:rsidRDefault="009E1EE0" w:rsidP="00F3550F">
                <w:pPr>
                  <w:rPr>
                    <w:szCs w:val="20"/>
                  </w:rPr>
                </w:pPr>
                <w:r>
                  <w:rPr>
                    <w:szCs w:val="20"/>
                  </w:rPr>
                  <w:t>Amsterdam</w:t>
                </w:r>
              </w:p>
            </w:tc>
          </w:sdtContent>
        </w:sdt>
      </w:tr>
      <w:tr w:rsidR="00F3550F" w:rsidRPr="00CA1FC9" w14:paraId="1F4185ED" w14:textId="77777777" w:rsidTr="00F3550F">
        <w:tc>
          <w:tcPr>
            <w:tcW w:w="353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hideMark/>
          </w:tcPr>
          <w:p w14:paraId="0A08410F" w14:textId="77777777" w:rsidR="00F3550F" w:rsidRPr="00CA1FC9" w:rsidRDefault="00F3550F" w:rsidP="00F3550F">
            <w:pPr>
              <w:rPr>
                <w:szCs w:val="20"/>
                <w:lang w:val="nl-NL"/>
              </w:rPr>
            </w:pPr>
            <w:r w:rsidRPr="00CA1FC9">
              <w:rPr>
                <w:szCs w:val="20"/>
                <w:lang w:val="nl-NL"/>
              </w:rPr>
              <w:t xml:space="preserve">Email </w:t>
            </w:r>
            <w:proofErr w:type="spellStart"/>
            <w:r w:rsidRPr="00CA1FC9">
              <w:rPr>
                <w:szCs w:val="20"/>
                <w:lang w:val="nl-NL"/>
              </w:rPr>
              <w:t>address</w:t>
            </w:r>
            <w:proofErr w:type="spellEnd"/>
            <w:r w:rsidRPr="00CA1FC9">
              <w:rPr>
                <w:szCs w:val="20"/>
                <w:lang w:val="nl-NL"/>
              </w:rPr>
              <w:t>:</w:t>
            </w:r>
          </w:p>
        </w:tc>
        <w:tc>
          <w:tcPr>
            <w:tcW w:w="524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hideMark/>
          </w:tcPr>
          <w:p w14:paraId="79B49192" w14:textId="693D0BFB" w:rsidR="00F3550F" w:rsidRPr="00CA1FC9" w:rsidRDefault="00000000" w:rsidP="00F3550F">
            <w:pPr>
              <w:rPr>
                <w:szCs w:val="20"/>
                <w:lang w:val="nl-NL"/>
              </w:rPr>
            </w:pPr>
            <w:sdt>
              <w:sdtPr>
                <w:rPr>
                  <w:szCs w:val="20"/>
                  <w:lang w:val="nl-NL"/>
                </w:rPr>
                <w:id w:val="919292758"/>
                <w:placeholder>
                  <w:docPart w:val="BBD0D07E1BE5452F9D2B26EB0F709E9C"/>
                </w:placeholder>
                <w:text/>
              </w:sdtPr>
              <w:sdtContent>
                <w:proofErr w:type="gramStart"/>
                <w:r w:rsidR="009E1EE0">
                  <w:rPr>
                    <w:szCs w:val="20"/>
                    <w:lang w:val="nl-NL"/>
                  </w:rPr>
                  <w:t>info@makelaarinamsterdam.nl</w:t>
                </w:r>
                <w:proofErr w:type="gramEnd"/>
              </w:sdtContent>
            </w:sdt>
          </w:p>
        </w:tc>
      </w:tr>
      <w:tr w:rsidR="00F3550F" w:rsidRPr="00CA1FC9" w14:paraId="6098AC4D" w14:textId="77777777" w:rsidTr="00F3550F">
        <w:tc>
          <w:tcPr>
            <w:tcW w:w="353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hideMark/>
          </w:tcPr>
          <w:p w14:paraId="2FBBA08D" w14:textId="77777777" w:rsidR="00F3550F" w:rsidRPr="00CA1FC9" w:rsidRDefault="00F3550F" w:rsidP="00F3550F">
            <w:pPr>
              <w:rPr>
                <w:szCs w:val="20"/>
                <w:lang w:val="nl-NL"/>
              </w:rPr>
            </w:pPr>
            <w:r w:rsidRPr="00CA1FC9">
              <w:rPr>
                <w:szCs w:val="20"/>
                <w:lang w:val="nl-NL"/>
              </w:rPr>
              <w:t>Telephone:</w:t>
            </w:r>
          </w:p>
        </w:tc>
        <w:tc>
          <w:tcPr>
            <w:tcW w:w="524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hideMark/>
          </w:tcPr>
          <w:p w14:paraId="4C0B17B1" w14:textId="77D634EC" w:rsidR="00F3550F" w:rsidRPr="00CA1FC9" w:rsidRDefault="00000000" w:rsidP="00F3550F">
            <w:pPr>
              <w:rPr>
                <w:szCs w:val="20"/>
                <w:lang w:val="nl-NL"/>
              </w:rPr>
            </w:pPr>
            <w:sdt>
              <w:sdtPr>
                <w:rPr>
                  <w:szCs w:val="20"/>
                  <w:lang w:val="nl-NL"/>
                </w:rPr>
                <w:id w:val="896710955"/>
                <w:placeholder>
                  <w:docPart w:val="DA624B35E09E400E96995101D100ECD1"/>
                </w:placeholder>
                <w:text/>
              </w:sdtPr>
              <w:sdtContent>
                <w:r w:rsidR="009E1EE0">
                  <w:rPr>
                    <w:szCs w:val="20"/>
                    <w:lang w:val="nl-NL"/>
                  </w:rPr>
                  <w:t>020-8455878</w:t>
                </w:r>
              </w:sdtContent>
            </w:sdt>
          </w:p>
        </w:tc>
      </w:tr>
    </w:tbl>
    <w:p w14:paraId="5C16FF5B" w14:textId="77777777" w:rsidR="00F3550F" w:rsidRPr="00CA1FC9" w:rsidRDefault="00F3550F" w:rsidP="00F3550F">
      <w:pPr>
        <w:rPr>
          <w:szCs w:val="20"/>
          <w:lang w:val="nl-NL"/>
        </w:rPr>
      </w:pPr>
    </w:p>
    <w:p w14:paraId="794F29C9" w14:textId="77777777" w:rsidR="00F3550F" w:rsidRPr="00CA1FC9" w:rsidRDefault="00F3550F" w:rsidP="00F3550F">
      <w:pPr>
        <w:rPr>
          <w:szCs w:val="20"/>
        </w:rPr>
      </w:pPr>
      <w:r w:rsidRPr="00CA1FC9">
        <w:rPr>
          <w:szCs w:val="20"/>
        </w:rPr>
        <w:t xml:space="preserve">hereafter referred to as “the Estate Agent”, who declares that they accept this Instruction by co-signing it. </w:t>
      </w:r>
    </w:p>
    <w:p w14:paraId="6D02FB27" w14:textId="77777777" w:rsidR="00F3550F" w:rsidRPr="00CA1FC9" w:rsidRDefault="00F3550F" w:rsidP="00F3550F">
      <w:pPr>
        <w:rPr>
          <w:szCs w:val="20"/>
        </w:rPr>
      </w:pPr>
      <w:r w:rsidRPr="00CA1FC9">
        <w:rPr>
          <w:szCs w:val="20"/>
        </w:rPr>
        <w:t xml:space="preserve">It concerns the Registered Property at: </w:t>
      </w:r>
      <w:sdt>
        <w:sdtPr>
          <w:rPr>
            <w:szCs w:val="20"/>
          </w:rPr>
          <w:id w:val="518972226"/>
          <w:placeholder>
            <w:docPart w:val="5BB9D3D38EC0431F952EC8BC1C013F1F"/>
          </w:placeholder>
          <w:text/>
        </w:sdtPr>
        <w:sdtContent>
          <w:r w:rsidRPr="00CA1FC9">
            <w:rPr>
              <w:szCs w:val="20"/>
            </w:rPr>
            <w:t>Fill in local description and land register code</w:t>
          </w:r>
        </w:sdtContent>
      </w:sdt>
      <w:bookmarkStart w:id="2" w:name="_Hlk488331869"/>
      <w:r w:rsidRPr="00CA1FC9">
        <w:rPr>
          <w:szCs w:val="20"/>
        </w:rPr>
        <w:t>(hereafter referred to as “the Object”).</w:t>
      </w:r>
    </w:p>
    <w:p w14:paraId="266A002E" w14:textId="77777777" w:rsidR="00F3550F" w:rsidRPr="00CA1FC9" w:rsidRDefault="00F3550F" w:rsidP="00F3550F">
      <w:pPr>
        <w:rPr>
          <w:szCs w:val="20"/>
        </w:rPr>
      </w:pPr>
      <w:r w:rsidRPr="00CA1FC9">
        <w:rPr>
          <w:szCs w:val="20"/>
        </w:rPr>
        <w:t>This Instruction is governed by the "</w:t>
      </w:r>
      <w:proofErr w:type="spellStart"/>
      <w:r w:rsidRPr="00CA1FC9">
        <w:rPr>
          <w:szCs w:val="20"/>
        </w:rPr>
        <w:t>Algemene</w:t>
      </w:r>
      <w:proofErr w:type="spellEnd"/>
      <w:r w:rsidRPr="00CA1FC9">
        <w:rPr>
          <w:szCs w:val="20"/>
        </w:rPr>
        <w:t xml:space="preserve"> </w:t>
      </w:r>
      <w:proofErr w:type="spellStart"/>
      <w:r w:rsidRPr="00CA1FC9">
        <w:rPr>
          <w:szCs w:val="20"/>
        </w:rPr>
        <w:t>Consumentenvoorwaarden</w:t>
      </w:r>
      <w:proofErr w:type="spellEnd"/>
      <w:r w:rsidRPr="00CA1FC9">
        <w:rPr>
          <w:szCs w:val="20"/>
        </w:rPr>
        <w:t xml:space="preserve"> </w:t>
      </w:r>
      <w:proofErr w:type="spellStart"/>
      <w:r w:rsidRPr="00CA1FC9">
        <w:rPr>
          <w:szCs w:val="20"/>
        </w:rPr>
        <w:t>Makelaardij</w:t>
      </w:r>
      <w:proofErr w:type="spellEnd"/>
      <w:r w:rsidRPr="00CA1FC9">
        <w:rPr>
          <w:szCs w:val="20"/>
        </w:rPr>
        <w:t xml:space="preserve">", the General Brokerage Terms and Conditions for Consumers (hereafter referred to as: General Terms and Conditions for Consumers). These terms and conditions were </w:t>
      </w:r>
      <w:proofErr w:type="gramStart"/>
      <w:r w:rsidRPr="00CA1FC9">
        <w:rPr>
          <w:szCs w:val="20"/>
        </w:rPr>
        <w:t>effected</w:t>
      </w:r>
      <w:proofErr w:type="gramEnd"/>
      <w:r w:rsidRPr="00CA1FC9">
        <w:rPr>
          <w:szCs w:val="20"/>
        </w:rPr>
        <w:t xml:space="preserve"> in consultation with the NVM, Vereniging </w:t>
      </w:r>
      <w:proofErr w:type="spellStart"/>
      <w:r w:rsidRPr="00CA1FC9">
        <w:rPr>
          <w:szCs w:val="20"/>
        </w:rPr>
        <w:t>Vastgoed</w:t>
      </w:r>
      <w:proofErr w:type="spellEnd"/>
      <w:r w:rsidRPr="00CA1FC9">
        <w:rPr>
          <w:szCs w:val="20"/>
        </w:rPr>
        <w:t xml:space="preserve"> Nederland, Vereniging Eigen Huis and the </w:t>
      </w:r>
      <w:proofErr w:type="spellStart"/>
      <w:r w:rsidRPr="00CA1FC9">
        <w:rPr>
          <w:szCs w:val="20"/>
        </w:rPr>
        <w:t>Consumentenbond</w:t>
      </w:r>
      <w:proofErr w:type="spellEnd"/>
      <w:r w:rsidRPr="00CA1FC9">
        <w:rPr>
          <w:szCs w:val="20"/>
        </w:rPr>
        <w:t xml:space="preserve"> within the framework of the Self-Regulation Coordination Group of the Social and Economic Council. They took effect on 1 September 2018. In case this Instruction differs from the </w:t>
      </w:r>
      <w:proofErr w:type="gramStart"/>
      <w:r w:rsidRPr="00CA1FC9">
        <w:rPr>
          <w:szCs w:val="20"/>
        </w:rPr>
        <w:t>aforementioned General</w:t>
      </w:r>
      <w:proofErr w:type="gramEnd"/>
      <w:r w:rsidRPr="00CA1FC9">
        <w:rPr>
          <w:szCs w:val="20"/>
        </w:rPr>
        <w:t xml:space="preserve"> Terms and Conditions for Consumers, the provisions in this Instruction will prevail.</w:t>
      </w:r>
    </w:p>
    <w:p w14:paraId="4B95A5AC" w14:textId="77777777" w:rsidR="00F3550F" w:rsidRPr="00CA1FC9" w:rsidRDefault="00F3550F" w:rsidP="00F3550F">
      <w:pPr>
        <w:rPr>
          <w:szCs w:val="20"/>
        </w:rPr>
      </w:pPr>
    </w:p>
    <w:p w14:paraId="4701A3D5" w14:textId="77777777" w:rsidR="00F3550F" w:rsidRPr="00CA1FC9" w:rsidRDefault="00F3550F" w:rsidP="00F3550F">
      <w:pPr>
        <w:rPr>
          <w:szCs w:val="20"/>
        </w:rPr>
      </w:pPr>
      <w:r w:rsidRPr="00CA1FC9">
        <w:rPr>
          <w:szCs w:val="20"/>
        </w:rPr>
        <w:t xml:space="preserve">Also applicable are the Professional Code and the Code of Conduct of Vereniging </w:t>
      </w:r>
      <w:proofErr w:type="spellStart"/>
      <w:r w:rsidRPr="00CA1FC9">
        <w:rPr>
          <w:szCs w:val="20"/>
        </w:rPr>
        <w:t>Vastgoed</w:t>
      </w:r>
      <w:proofErr w:type="spellEnd"/>
      <w:r w:rsidRPr="00CA1FC9">
        <w:rPr>
          <w:szCs w:val="20"/>
        </w:rPr>
        <w:t xml:space="preserve"> Nederland and the Regulations on Disciplinary Proceedings of the </w:t>
      </w:r>
      <w:proofErr w:type="spellStart"/>
      <w:r w:rsidRPr="00CA1FC9">
        <w:rPr>
          <w:szCs w:val="20"/>
        </w:rPr>
        <w:t>Geschillencommissie</w:t>
      </w:r>
      <w:proofErr w:type="spellEnd"/>
      <w:r w:rsidRPr="00CA1FC9">
        <w:rPr>
          <w:szCs w:val="20"/>
        </w:rPr>
        <w:t xml:space="preserve"> (SGC) </w:t>
      </w:r>
      <w:hyperlink r:id="rId10" w:history="1">
        <w:r w:rsidRPr="00CA1FC9">
          <w:rPr>
            <w:rStyle w:val="Hyperlink"/>
            <w:szCs w:val="20"/>
            <w:u w:val="none"/>
          </w:rPr>
          <w:t>https://www.degeschillencommissie.nl/over-ons/commissies/tuchtcommissie-vastgoedprofessionals/</w:t>
        </w:r>
      </w:hyperlink>
      <w:r w:rsidRPr="00CA1FC9">
        <w:rPr>
          <w:szCs w:val="20"/>
        </w:rPr>
        <w:t xml:space="preserve">  </w:t>
      </w:r>
    </w:p>
    <w:bookmarkEnd w:id="2"/>
    <w:p w14:paraId="24F6EEE2" w14:textId="77777777" w:rsidR="00F3550F" w:rsidRPr="00CA1FC9" w:rsidRDefault="00F3550F" w:rsidP="00F3550F">
      <w:pPr>
        <w:rPr>
          <w:szCs w:val="20"/>
          <w:lang w:val="en-GB"/>
        </w:rPr>
      </w:pPr>
    </w:p>
    <w:p w14:paraId="30371909" w14:textId="46CA1A0A" w:rsidR="00F3550F" w:rsidRPr="00CA1FC9" w:rsidRDefault="00F3550F" w:rsidP="00F3550F">
      <w:pPr>
        <w:rPr>
          <w:szCs w:val="20"/>
        </w:rPr>
      </w:pPr>
      <w:r w:rsidRPr="00CA1FC9">
        <w:rPr>
          <w:rFonts w:ascii="CocogoosePro Darkmode" w:hAnsi="CocogoosePro Darkmode"/>
          <w:szCs w:val="20"/>
          <w:lang w:val="en-GB"/>
        </w:rPr>
        <w:t>Agreement</w:t>
      </w:r>
      <w:r w:rsidR="004936D0">
        <w:rPr>
          <w:rFonts w:ascii="CocogoosePro Darkmode" w:hAnsi="CocogoosePro Darkmode"/>
          <w:szCs w:val="20"/>
          <w:lang w:val="en-GB"/>
        </w:rPr>
        <w:br/>
      </w:r>
    </w:p>
    <w:p w14:paraId="4CC84C4E" w14:textId="77777777" w:rsidR="00F3550F" w:rsidRPr="00CA1FC9" w:rsidRDefault="00F3550F" w:rsidP="00F3550F">
      <w:pPr>
        <w:rPr>
          <w:szCs w:val="20"/>
        </w:rPr>
      </w:pPr>
      <w:r w:rsidRPr="00CA1FC9">
        <w:rPr>
          <w:szCs w:val="20"/>
        </w:rPr>
        <w:t>The Client and the Estate Agent agree as follows:</w:t>
      </w:r>
    </w:p>
    <w:p w14:paraId="7C632455" w14:textId="77777777" w:rsidR="004936D0" w:rsidRPr="00E85D6A" w:rsidRDefault="00F3550F" w:rsidP="004936D0">
      <w:pPr>
        <w:spacing w:line="24" w:lineRule="atLeast"/>
        <w:rPr>
          <w:rFonts w:ascii="Arial" w:hAnsi="Arial" w:cs="Arial"/>
          <w:lang w:val="nl-NL"/>
        </w:rPr>
      </w:pPr>
      <w:r w:rsidRPr="00CA1FC9">
        <w:rPr>
          <w:szCs w:val="20"/>
        </w:rPr>
        <w:br/>
      </w:r>
      <w:bookmarkStart w:id="3" w:name="_Hlk488319391"/>
      <w:r w:rsidR="004936D0" w:rsidRPr="00E85D6A">
        <w:rPr>
          <w:rFonts w:ascii="Arial" w:hAnsi="Arial" w:cs="Arial"/>
        </w:rPr>
        <w:t>The estate agent carries out the following activities in consultation with the client:</w:t>
      </w:r>
    </w:p>
    <w:p w14:paraId="0275C459" w14:textId="26CEC23E" w:rsidR="004936D0" w:rsidRDefault="004936D0" w:rsidP="004936D0">
      <w:pPr>
        <w:spacing w:line="24" w:lineRule="atLeast"/>
        <w:rPr>
          <w:rFonts w:ascii="Arial" w:hAnsi="Arial" w:cs="Arial"/>
        </w:rPr>
      </w:pPr>
      <w:r w:rsidRPr="00E85D6A">
        <w:rPr>
          <w:rFonts w:ascii="Arial" w:hAnsi="Arial" w:cs="Arial"/>
        </w:rPr>
        <w:t>- Determining the asking price of the property.</w:t>
      </w:r>
      <w:r>
        <w:rPr>
          <w:rFonts w:ascii="Arial" w:hAnsi="Arial" w:cs="Arial"/>
        </w:rPr>
        <w:br/>
      </w:r>
      <w:r w:rsidRPr="00E85D6A">
        <w:rPr>
          <w:rFonts w:ascii="Arial" w:hAnsi="Arial" w:cs="Arial"/>
        </w:rPr>
        <w:t>- Compiling sales documentation.</w:t>
      </w:r>
      <w:r>
        <w:rPr>
          <w:rFonts w:ascii="Arial" w:hAnsi="Arial" w:cs="Arial"/>
        </w:rPr>
        <w:br/>
      </w:r>
      <w:r w:rsidRPr="00E85D6A">
        <w:rPr>
          <w:rFonts w:ascii="Arial" w:hAnsi="Arial" w:cs="Arial"/>
        </w:rPr>
        <w:t>- Drawing up a sales</w:t>
      </w:r>
      <w:r>
        <w:rPr>
          <w:rFonts w:ascii="Arial" w:hAnsi="Arial" w:cs="Arial"/>
        </w:rPr>
        <w:br/>
      </w:r>
      <w:r w:rsidRPr="00E85D6A">
        <w:rPr>
          <w:rFonts w:ascii="Arial" w:hAnsi="Arial" w:cs="Arial"/>
        </w:rPr>
        <w:t>-</w:t>
      </w:r>
      <w:r>
        <w:rPr>
          <w:rFonts w:ascii="Arial" w:hAnsi="Arial" w:cs="Arial"/>
        </w:rPr>
        <w:t xml:space="preserve"> P</w:t>
      </w:r>
      <w:r w:rsidRPr="00E85D6A">
        <w:rPr>
          <w:rFonts w:ascii="Arial" w:hAnsi="Arial" w:cs="Arial"/>
        </w:rPr>
        <w:t>romoting advertising plan, if desired.</w:t>
      </w:r>
      <w:r>
        <w:rPr>
          <w:rFonts w:ascii="Arial" w:hAnsi="Arial" w:cs="Arial"/>
        </w:rPr>
        <w:br/>
      </w:r>
      <w:r w:rsidRPr="00E85D6A">
        <w:rPr>
          <w:rFonts w:ascii="Arial" w:hAnsi="Arial" w:cs="Arial"/>
        </w:rPr>
        <w:t>- Placing a 'For Sale' sign if desired</w:t>
      </w:r>
      <w:r>
        <w:rPr>
          <w:rFonts w:ascii="Arial" w:hAnsi="Arial" w:cs="Arial"/>
        </w:rPr>
        <w:br/>
      </w:r>
      <w:r w:rsidRPr="00E85D6A">
        <w:rPr>
          <w:rFonts w:ascii="Arial" w:hAnsi="Arial" w:cs="Arial"/>
        </w:rPr>
        <w:t xml:space="preserve">- Taking the photos </w:t>
      </w:r>
      <w:r>
        <w:rPr>
          <w:rFonts w:ascii="Arial" w:hAnsi="Arial" w:cs="Arial"/>
        </w:rPr>
        <w:br/>
      </w:r>
      <w:r w:rsidRPr="00E85D6A">
        <w:rPr>
          <w:rFonts w:ascii="Arial" w:hAnsi="Arial" w:cs="Arial"/>
        </w:rPr>
        <w:t>- Setting up a 3D virtual tour with Matterport, including 360-degree photos and video.</w:t>
      </w:r>
      <w:r>
        <w:rPr>
          <w:rFonts w:ascii="Arial" w:hAnsi="Arial" w:cs="Arial"/>
        </w:rPr>
        <w:br/>
      </w:r>
      <w:r w:rsidRPr="00E85D6A">
        <w:rPr>
          <w:rFonts w:ascii="Arial" w:hAnsi="Arial" w:cs="Arial"/>
        </w:rPr>
        <w:t xml:space="preserve">- Placing the property on platforms such as </w:t>
      </w:r>
      <w:proofErr w:type="gramStart"/>
      <w:r w:rsidRPr="00E85D6A">
        <w:rPr>
          <w:rFonts w:ascii="Arial" w:hAnsi="Arial" w:cs="Arial"/>
        </w:rPr>
        <w:t xml:space="preserve">funda,  </w:t>
      </w:r>
      <w:proofErr w:type="spellStart"/>
      <w:r w:rsidRPr="00E85D6A">
        <w:rPr>
          <w:rFonts w:ascii="Arial" w:hAnsi="Arial" w:cs="Arial"/>
        </w:rPr>
        <w:t>Pararius</w:t>
      </w:r>
      <w:proofErr w:type="spellEnd"/>
      <w:proofErr w:type="gramEnd"/>
      <w:r w:rsidRPr="00E85D6A">
        <w:rPr>
          <w:rFonts w:ascii="Arial" w:hAnsi="Arial" w:cs="Arial"/>
        </w:rPr>
        <w:t xml:space="preserve"> and </w:t>
      </w:r>
      <w:proofErr w:type="spellStart"/>
      <w:r w:rsidRPr="00E85D6A">
        <w:rPr>
          <w:rFonts w:ascii="Arial" w:hAnsi="Arial" w:cs="Arial"/>
        </w:rPr>
        <w:t>Huispedia</w:t>
      </w:r>
      <w:proofErr w:type="spellEnd"/>
      <w:r w:rsidR="0009609F">
        <w:rPr>
          <w:rFonts w:ascii="Arial" w:hAnsi="Arial" w:cs="Arial"/>
        </w:rPr>
        <w:t xml:space="preserve">, </w:t>
      </w:r>
      <w:r w:rsidR="0009609F">
        <w:rPr>
          <w:rFonts w:ascii="Arial" w:hAnsi="Arial" w:cs="Arial"/>
          <w:kern w:val="0"/>
          <w14:ligatures w14:val="none"/>
        </w:rPr>
        <w:t>the costs for Funda are for the account of the client.</w:t>
      </w:r>
    </w:p>
    <w:p w14:paraId="7AFA3A5C" w14:textId="77777777" w:rsidR="004936D0" w:rsidRDefault="004936D0" w:rsidP="004936D0">
      <w:pPr>
        <w:spacing w:line="24" w:lineRule="atLeast"/>
        <w:rPr>
          <w:rFonts w:ascii="Arial" w:hAnsi="Arial" w:cs="Arial"/>
        </w:rPr>
      </w:pPr>
      <w:r w:rsidRPr="00E85D6A">
        <w:rPr>
          <w:rFonts w:ascii="Arial" w:hAnsi="Arial" w:cs="Arial"/>
        </w:rPr>
        <w:t>- Providing a measurement report, including a floor plan, if this is not available.</w:t>
      </w:r>
      <w:r>
        <w:rPr>
          <w:rFonts w:ascii="Arial" w:hAnsi="Arial" w:cs="Arial"/>
        </w:rPr>
        <w:br/>
      </w:r>
      <w:r w:rsidRPr="00E85D6A">
        <w:rPr>
          <w:rFonts w:ascii="Arial" w:hAnsi="Arial" w:cs="Arial"/>
        </w:rPr>
        <w:t>- Conducting conversations with potential buyers.</w:t>
      </w:r>
      <w:r>
        <w:rPr>
          <w:rFonts w:ascii="Arial" w:hAnsi="Arial" w:cs="Arial"/>
        </w:rPr>
        <w:br/>
      </w:r>
      <w:r w:rsidRPr="00E85D6A">
        <w:rPr>
          <w:rFonts w:ascii="Arial" w:hAnsi="Arial" w:cs="Arial"/>
        </w:rPr>
        <w:t>- Guiding both the client and potential buyers during viewings.</w:t>
      </w:r>
    </w:p>
    <w:p w14:paraId="6C9DC5D2" w14:textId="77777777" w:rsidR="004936D0" w:rsidRDefault="004936D0" w:rsidP="004936D0">
      <w:pPr>
        <w:spacing w:line="24" w:lineRule="atLeast"/>
        <w:rPr>
          <w:rFonts w:ascii="Arial" w:hAnsi="Arial" w:cs="Arial"/>
        </w:rPr>
      </w:pPr>
      <w:r w:rsidRPr="00E85D6A">
        <w:rPr>
          <w:rFonts w:ascii="Arial" w:hAnsi="Arial" w:cs="Arial"/>
        </w:rPr>
        <w:t>- Estimating the financial possibilities of potential buyers.</w:t>
      </w:r>
    </w:p>
    <w:p w14:paraId="7BBAF75B" w14:textId="77777777" w:rsidR="004936D0" w:rsidRDefault="004936D0" w:rsidP="004936D0">
      <w:pPr>
        <w:spacing w:line="24" w:lineRule="atLeast"/>
        <w:rPr>
          <w:rFonts w:ascii="Arial" w:hAnsi="Arial" w:cs="Arial"/>
        </w:rPr>
      </w:pPr>
      <w:r w:rsidRPr="00E85D6A">
        <w:rPr>
          <w:rFonts w:ascii="Arial" w:hAnsi="Arial" w:cs="Arial"/>
        </w:rPr>
        <w:t>- Negotiating the price and conditions of the purchase agreement.</w:t>
      </w:r>
    </w:p>
    <w:p w14:paraId="4EB057D1" w14:textId="77777777" w:rsidR="004936D0" w:rsidRPr="003C2E23" w:rsidRDefault="004936D0" w:rsidP="004936D0">
      <w:pPr>
        <w:spacing w:line="24" w:lineRule="atLeast"/>
        <w:rPr>
          <w:szCs w:val="20"/>
          <w:lang w:val="nl-NL"/>
        </w:rPr>
      </w:pPr>
      <w:r w:rsidRPr="00E85D6A">
        <w:rPr>
          <w:rFonts w:ascii="Arial" w:hAnsi="Arial" w:cs="Arial"/>
        </w:rPr>
        <w:t>- Advising on and concluding the final agreement.</w:t>
      </w:r>
      <w:r>
        <w:rPr>
          <w:rFonts w:ascii="Arial" w:hAnsi="Arial" w:cs="Arial"/>
        </w:rPr>
        <w:br/>
      </w:r>
      <w:r w:rsidRPr="00E85D6A">
        <w:rPr>
          <w:rFonts w:ascii="Arial" w:hAnsi="Arial" w:cs="Arial"/>
        </w:rPr>
        <w:t>- Guiding the client to and with the passing of the deed.</w:t>
      </w:r>
    </w:p>
    <w:p w14:paraId="1FCAF39C" w14:textId="5E25CD35" w:rsidR="00F3550F" w:rsidRPr="00CA1FC9" w:rsidRDefault="00F3550F" w:rsidP="004936D0">
      <w:pPr>
        <w:rPr>
          <w:szCs w:val="20"/>
        </w:rPr>
      </w:pPr>
      <w:r w:rsidRPr="00CA1FC9">
        <w:rPr>
          <w:szCs w:val="20"/>
        </w:rPr>
        <w:br/>
      </w:r>
    </w:p>
    <w:bookmarkEnd w:id="3"/>
    <w:p w14:paraId="40DA6130" w14:textId="77777777" w:rsidR="00F3550F" w:rsidRPr="00CA1FC9" w:rsidRDefault="00F3550F" w:rsidP="00F3550F">
      <w:pPr>
        <w:numPr>
          <w:ilvl w:val="0"/>
          <w:numId w:val="6"/>
        </w:numPr>
        <w:rPr>
          <w:szCs w:val="20"/>
          <w:lang w:val="nl-NL"/>
        </w:rPr>
      </w:pPr>
      <w:r w:rsidRPr="00CA1FC9">
        <w:rPr>
          <w:rFonts w:ascii="CocogoosePro Darkmode" w:hAnsi="CocogoosePro Darkmode"/>
          <w:szCs w:val="20"/>
          <w:lang w:val="en-GB"/>
        </w:rPr>
        <w:t>Costs and commission</w:t>
      </w:r>
    </w:p>
    <w:p w14:paraId="14CF3D31" w14:textId="77777777" w:rsidR="00F3550F" w:rsidRPr="00CA1FC9" w:rsidRDefault="00F3550F" w:rsidP="00F3550F">
      <w:pPr>
        <w:rPr>
          <w:szCs w:val="20"/>
        </w:rPr>
      </w:pPr>
      <w:r w:rsidRPr="00CA1FC9">
        <w:rPr>
          <w:szCs w:val="20"/>
          <w:lang w:val="en-GB"/>
        </w:rPr>
        <w:br/>
        <w:t>The Client is obliged to pay a fee for the services provided, consisting of costs and commission. The costs and commission comprise the following elements:</w:t>
      </w:r>
    </w:p>
    <w:p w14:paraId="6D6B309A" w14:textId="77777777" w:rsidR="00F3550F" w:rsidRPr="00CA1FC9" w:rsidRDefault="00F3550F" w:rsidP="00F3550F">
      <w:pPr>
        <w:rPr>
          <w:szCs w:val="20"/>
        </w:rPr>
      </w:pPr>
    </w:p>
    <w:p w14:paraId="44347FCD" w14:textId="77777777" w:rsidR="00F3550F" w:rsidRPr="00CA1FC9" w:rsidRDefault="00F3550F" w:rsidP="00F3550F">
      <w:pPr>
        <w:rPr>
          <w:szCs w:val="20"/>
        </w:rPr>
      </w:pPr>
      <w:r w:rsidRPr="00CA1FC9">
        <w:rPr>
          <w:szCs w:val="20"/>
          <w:lang w:val="en-GB"/>
        </w:rPr>
        <w:t xml:space="preserve">a. Start-up costs </w:t>
      </w:r>
    </w:p>
    <w:p w14:paraId="2D17BF0E" w14:textId="77777777" w:rsidR="00F3550F" w:rsidRPr="00CA1FC9" w:rsidRDefault="00F3550F" w:rsidP="00F3550F">
      <w:pPr>
        <w:rPr>
          <w:szCs w:val="20"/>
        </w:rPr>
      </w:pPr>
      <w:r w:rsidRPr="00CA1FC9">
        <w:rPr>
          <w:szCs w:val="20"/>
        </w:rPr>
        <w:t xml:space="preserve">This section specifies the costs related to starting up the Instruction. These are costs incurred immediately after the Instruction is given, such as costs for conducting research in the Land Register, municipal records, etc.  </w:t>
      </w:r>
    </w:p>
    <w:tbl>
      <w:tblPr>
        <w:tblStyle w:val="Tabelraster"/>
        <w:tblW w:w="0" w:type="auto"/>
        <w:tblLook w:val="04A0" w:firstRow="1" w:lastRow="0" w:firstColumn="1" w:lastColumn="0" w:noHBand="0" w:noVBand="1"/>
      </w:tblPr>
      <w:tblGrid>
        <w:gridCol w:w="5655"/>
        <w:gridCol w:w="3361"/>
      </w:tblGrid>
      <w:tr w:rsidR="00F3550F" w:rsidRPr="00CA1FC9" w14:paraId="1AFB0087" w14:textId="77777777" w:rsidTr="00F3550F">
        <w:tc>
          <w:tcPr>
            <w:tcW w:w="5655" w:type="dxa"/>
            <w:tcBorders>
              <w:top w:val="single" w:sz="4" w:space="0" w:color="auto"/>
              <w:left w:val="single" w:sz="4" w:space="0" w:color="auto"/>
              <w:bottom w:val="single" w:sz="4" w:space="0" w:color="auto"/>
              <w:right w:val="single" w:sz="4" w:space="0" w:color="auto"/>
            </w:tcBorders>
            <w:hideMark/>
          </w:tcPr>
          <w:p w14:paraId="03093EED" w14:textId="4093F0D2" w:rsidR="00F3550F" w:rsidRPr="00CA1FC9" w:rsidRDefault="00000000" w:rsidP="00F3550F">
            <w:pPr>
              <w:rPr>
                <w:szCs w:val="20"/>
              </w:rPr>
            </w:pPr>
            <w:sdt>
              <w:sdtPr>
                <w:rPr>
                  <w:szCs w:val="20"/>
                </w:rPr>
                <w:id w:val="-625392002"/>
                <w:placeholder>
                  <w:docPart w:val="214E092D404142129E65492857ED8273"/>
                </w:placeholder>
                <w:text/>
              </w:sdtPr>
              <w:sdtContent>
                <w:r w:rsidR="00F3550F" w:rsidRPr="00CA1FC9">
                  <w:rPr>
                    <w:szCs w:val="20"/>
                  </w:rPr>
                  <w:t>Start-up costs [please specify]</w:t>
                </w:r>
              </w:sdtContent>
            </w:sdt>
          </w:p>
        </w:tc>
        <w:tc>
          <w:tcPr>
            <w:tcW w:w="3361" w:type="dxa"/>
            <w:tcBorders>
              <w:top w:val="single" w:sz="4" w:space="0" w:color="auto"/>
              <w:left w:val="single" w:sz="4" w:space="0" w:color="auto"/>
              <w:bottom w:val="single" w:sz="4" w:space="0" w:color="auto"/>
              <w:right w:val="single" w:sz="4" w:space="0" w:color="auto"/>
            </w:tcBorders>
            <w:hideMark/>
          </w:tcPr>
          <w:p w14:paraId="14BFBE7A" w14:textId="5B40DFFC" w:rsidR="00F3550F" w:rsidRPr="00CA1FC9" w:rsidRDefault="00000000" w:rsidP="00F3550F">
            <w:pPr>
              <w:rPr>
                <w:szCs w:val="20"/>
                <w:lang w:val="nl-NL"/>
              </w:rPr>
            </w:pPr>
            <w:sdt>
              <w:sdtPr>
                <w:rPr>
                  <w:kern w:val="0"/>
                  <w:szCs w:val="20"/>
                  <w:lang w:val="nl-NL"/>
                  <w14:ligatures w14:val="none"/>
                </w:rPr>
                <w:id w:val="-1770451939"/>
                <w:placeholder>
                  <w:docPart w:val="943C42FD9F184F3BA024F266B981DF9C"/>
                </w:placeholder>
                <w:text/>
              </w:sdtPr>
              <w:sdtContent>
                <w:r w:rsidR="004936D0" w:rsidRPr="004936D0">
                  <w:rPr>
                    <w:kern w:val="0"/>
                    <w:szCs w:val="20"/>
                    <w:lang w:val="nl-NL"/>
                    <w14:ligatures w14:val="none"/>
                  </w:rPr>
                  <w:t xml:space="preserve">No </w:t>
                </w:r>
                <w:proofErr w:type="spellStart"/>
                <w:r w:rsidR="004936D0" w:rsidRPr="004936D0">
                  <w:rPr>
                    <w:kern w:val="0"/>
                    <w:szCs w:val="20"/>
                    <w:lang w:val="nl-NL"/>
                    <w14:ligatures w14:val="none"/>
                  </w:rPr>
                  <w:t>start-up</w:t>
                </w:r>
                <w:proofErr w:type="spellEnd"/>
                <w:r w:rsidR="004936D0" w:rsidRPr="004936D0">
                  <w:rPr>
                    <w:kern w:val="0"/>
                    <w:szCs w:val="20"/>
                    <w:lang w:val="nl-NL"/>
                    <w14:ligatures w14:val="none"/>
                  </w:rPr>
                  <w:t xml:space="preserve"> </w:t>
                </w:r>
                <w:proofErr w:type="spellStart"/>
                <w:r w:rsidR="004936D0" w:rsidRPr="004936D0">
                  <w:rPr>
                    <w:kern w:val="0"/>
                    <w:szCs w:val="20"/>
                    <w:lang w:val="nl-NL"/>
                    <w14:ligatures w14:val="none"/>
                  </w:rPr>
                  <w:t>costs</w:t>
                </w:r>
                <w:proofErr w:type="spellEnd"/>
                <w:r w:rsidR="004936D0" w:rsidRPr="004936D0">
                  <w:rPr>
                    <w:kern w:val="0"/>
                    <w:szCs w:val="20"/>
                    <w:lang w:val="nl-NL"/>
                    <w14:ligatures w14:val="none"/>
                  </w:rPr>
                  <w:t xml:space="preserve"> </w:t>
                </w:r>
                <w:r w:rsidR="004936D0" w:rsidRPr="004936D0">
                  <w:rPr>
                    <w:kern w:val="0"/>
                    <w:szCs w:val="20"/>
                    <w:lang w:val="nl-NL"/>
                    <w14:ligatures w14:val="none"/>
                  </w:rPr>
                  <w:tab/>
                </w:r>
              </w:sdtContent>
            </w:sdt>
            <w:r w:rsidR="00F3550F" w:rsidRPr="00CA1FC9">
              <w:rPr>
                <w:szCs w:val="20"/>
                <w:lang w:val="nl-NL"/>
              </w:rPr>
              <w:tab/>
            </w:r>
          </w:p>
        </w:tc>
      </w:tr>
      <w:tr w:rsidR="00F3550F" w:rsidRPr="00CA1FC9" w14:paraId="07FF4D93" w14:textId="77777777" w:rsidTr="00F3550F">
        <w:tc>
          <w:tcPr>
            <w:tcW w:w="5655" w:type="dxa"/>
            <w:tcBorders>
              <w:top w:val="single" w:sz="4" w:space="0" w:color="auto"/>
              <w:left w:val="single" w:sz="4" w:space="0" w:color="auto"/>
              <w:bottom w:val="single" w:sz="4" w:space="0" w:color="auto"/>
              <w:right w:val="single" w:sz="4" w:space="0" w:color="auto"/>
            </w:tcBorders>
            <w:hideMark/>
          </w:tcPr>
          <w:p w14:paraId="2A4FF9FC" w14:textId="068A6E5A" w:rsidR="00F3550F" w:rsidRPr="00CA1FC9" w:rsidRDefault="00F3550F" w:rsidP="00F3550F">
            <w:pPr>
              <w:rPr>
                <w:szCs w:val="20"/>
                <w:lang w:val="nl-NL"/>
              </w:rPr>
            </w:pPr>
            <w:proofErr w:type="spellStart"/>
            <w:r w:rsidRPr="00CA1FC9">
              <w:rPr>
                <w:szCs w:val="20"/>
                <w:lang w:val="nl-NL"/>
              </w:rPr>
              <w:t>Other</w:t>
            </w:r>
            <w:proofErr w:type="spellEnd"/>
          </w:p>
        </w:tc>
        <w:sdt>
          <w:sdtPr>
            <w:rPr>
              <w:szCs w:val="20"/>
              <w:lang w:val="nl-NL"/>
            </w:rPr>
            <w:id w:val="-625086442"/>
            <w:placeholder>
              <w:docPart w:val="CAAF0BE644B64EDD87E66009AB07D5E4"/>
            </w:placeholder>
            <w:text/>
          </w:sdtPr>
          <w:sdtContent>
            <w:tc>
              <w:tcPr>
                <w:tcW w:w="3361" w:type="dxa"/>
                <w:tcBorders>
                  <w:top w:val="single" w:sz="4" w:space="0" w:color="auto"/>
                  <w:left w:val="single" w:sz="4" w:space="0" w:color="auto"/>
                  <w:bottom w:val="single" w:sz="4" w:space="0" w:color="auto"/>
                  <w:right w:val="single" w:sz="4" w:space="0" w:color="auto"/>
                </w:tcBorders>
                <w:hideMark/>
              </w:tcPr>
              <w:p w14:paraId="59360233" w14:textId="07FDB274" w:rsidR="00F3550F" w:rsidRPr="00CA1FC9" w:rsidRDefault="004936D0" w:rsidP="00F3550F">
                <w:pPr>
                  <w:rPr>
                    <w:szCs w:val="20"/>
                    <w:lang w:val="nl-NL"/>
                  </w:rPr>
                </w:pPr>
                <w:r>
                  <w:rPr>
                    <w:szCs w:val="20"/>
                    <w:lang w:val="nl-NL"/>
                  </w:rPr>
                  <w:t xml:space="preserve">No </w:t>
                </w:r>
                <w:proofErr w:type="spellStart"/>
                <w:r>
                  <w:rPr>
                    <w:szCs w:val="20"/>
                    <w:lang w:val="nl-NL"/>
                  </w:rPr>
                  <w:t>other</w:t>
                </w:r>
                <w:proofErr w:type="spellEnd"/>
                <w:r>
                  <w:rPr>
                    <w:szCs w:val="20"/>
                    <w:lang w:val="nl-NL"/>
                  </w:rPr>
                  <w:t xml:space="preserve"> </w:t>
                </w:r>
                <w:proofErr w:type="spellStart"/>
                <w:r>
                  <w:rPr>
                    <w:szCs w:val="20"/>
                    <w:lang w:val="nl-NL"/>
                  </w:rPr>
                  <w:t>costs</w:t>
                </w:r>
                <w:proofErr w:type="spellEnd"/>
              </w:p>
            </w:tc>
          </w:sdtContent>
        </w:sdt>
      </w:tr>
    </w:tbl>
    <w:p w14:paraId="684FBB38" w14:textId="77777777" w:rsidR="00F3550F" w:rsidRPr="00CA1FC9" w:rsidRDefault="00F3550F" w:rsidP="00F3550F">
      <w:pPr>
        <w:rPr>
          <w:szCs w:val="20"/>
          <w:lang w:val="nl-NL"/>
        </w:rPr>
      </w:pPr>
    </w:p>
    <w:p w14:paraId="55CE43BC" w14:textId="77777777" w:rsidR="00F3550F" w:rsidRPr="00CA1FC9" w:rsidRDefault="00F3550F" w:rsidP="00F3550F">
      <w:pPr>
        <w:rPr>
          <w:szCs w:val="20"/>
          <w:lang w:val="nl-NL"/>
        </w:rPr>
      </w:pPr>
      <w:r w:rsidRPr="00CA1FC9">
        <w:rPr>
          <w:szCs w:val="20"/>
          <w:lang w:val="en-GB"/>
        </w:rPr>
        <w:t xml:space="preserve">b. Commission </w:t>
      </w:r>
    </w:p>
    <w:p w14:paraId="65096ED1" w14:textId="77777777" w:rsidR="00F3550F" w:rsidRPr="00CA1FC9" w:rsidRDefault="00F3550F" w:rsidP="00F3550F">
      <w:pPr>
        <w:rPr>
          <w:szCs w:val="20"/>
        </w:rPr>
      </w:pPr>
      <w:r w:rsidRPr="00CA1FC9">
        <w:rPr>
          <w:szCs w:val="20"/>
        </w:rPr>
        <w:t>Commission as referred to in Article 10 of the General Terms and Conditions for Consumers. If the Client is partner in a joint ownership and one or more of the partners (among whom the Client) acquires the joint ownership, the commission owed by the Client will, notwithstanding Article 17 of the General Terms and Conditions for Consumers, be determined on the basis of the value of the full ownership.</w:t>
      </w:r>
    </w:p>
    <w:tbl>
      <w:tblPr>
        <w:tblStyle w:val="Tabelraster"/>
        <w:tblW w:w="0" w:type="auto"/>
        <w:tblLook w:val="04A0" w:firstRow="1" w:lastRow="0" w:firstColumn="1" w:lastColumn="0" w:noHBand="0" w:noVBand="1"/>
      </w:tblPr>
      <w:tblGrid>
        <w:gridCol w:w="5654"/>
        <w:gridCol w:w="3362"/>
      </w:tblGrid>
      <w:tr w:rsidR="00F3550F" w:rsidRPr="00CA1FC9" w14:paraId="12525524" w14:textId="77777777" w:rsidTr="00F3550F">
        <w:tc>
          <w:tcPr>
            <w:tcW w:w="5654" w:type="dxa"/>
            <w:tcBorders>
              <w:top w:val="single" w:sz="4" w:space="0" w:color="auto"/>
              <w:left w:val="single" w:sz="4" w:space="0" w:color="auto"/>
              <w:bottom w:val="single" w:sz="4" w:space="0" w:color="auto"/>
              <w:right w:val="single" w:sz="4" w:space="0" w:color="auto"/>
            </w:tcBorders>
            <w:hideMark/>
          </w:tcPr>
          <w:p w14:paraId="35ED3ADE" w14:textId="0E5DD6C8" w:rsidR="00F3550F" w:rsidRPr="00CA1FC9" w:rsidRDefault="00000000" w:rsidP="00F3550F">
            <w:pPr>
              <w:rPr>
                <w:szCs w:val="20"/>
                <w:lang w:val="nl-NL"/>
              </w:rPr>
            </w:pPr>
            <w:sdt>
              <w:sdtPr>
                <w:rPr>
                  <w:szCs w:val="20"/>
                  <w:lang w:val="nl-NL"/>
                </w:rPr>
                <w:id w:val="268429702"/>
                <w:placeholder>
                  <w:docPart w:val="BFDAFF76477C4B6FBB7632BBD8279EA9"/>
                </w:placeholder>
                <w:text/>
              </w:sdtPr>
              <w:sdtContent>
                <w:proofErr w:type="spellStart"/>
                <w:r w:rsidR="00F3550F" w:rsidRPr="00CA1FC9">
                  <w:rPr>
                    <w:szCs w:val="20"/>
                    <w:lang w:val="nl-NL"/>
                  </w:rPr>
                  <w:t>Commission</w:t>
                </w:r>
                <w:proofErr w:type="spellEnd"/>
                <w:r w:rsidR="00F3550F" w:rsidRPr="00CA1FC9">
                  <w:rPr>
                    <w:szCs w:val="20"/>
                    <w:lang w:val="nl-NL"/>
                  </w:rPr>
                  <w:t xml:space="preserve"> </w:t>
                </w:r>
              </w:sdtContent>
            </w:sdt>
          </w:p>
        </w:tc>
        <w:tc>
          <w:tcPr>
            <w:tcW w:w="3362" w:type="dxa"/>
            <w:tcBorders>
              <w:top w:val="single" w:sz="4" w:space="0" w:color="auto"/>
              <w:left w:val="single" w:sz="4" w:space="0" w:color="auto"/>
              <w:bottom w:val="single" w:sz="4" w:space="0" w:color="auto"/>
              <w:right w:val="single" w:sz="4" w:space="0" w:color="auto"/>
            </w:tcBorders>
            <w:hideMark/>
          </w:tcPr>
          <w:p w14:paraId="68F8228C" w14:textId="324D7B0A" w:rsidR="00F3550F" w:rsidRPr="00CA1FC9" w:rsidRDefault="00000000" w:rsidP="00F3550F">
            <w:pPr>
              <w:rPr>
                <w:szCs w:val="20"/>
              </w:rPr>
            </w:pPr>
            <w:sdt>
              <w:sdtPr>
                <w:rPr>
                  <w:szCs w:val="20"/>
                  <w:lang w:val="nl-NL"/>
                </w:rPr>
                <w:id w:val="1878206575"/>
                <w:text/>
              </w:sdtPr>
              <w:sdtContent>
                <w:r w:rsidR="004936D0">
                  <w:rPr>
                    <w:szCs w:val="20"/>
                  </w:rPr>
                  <w:t>1% of the sales price incl. VAT</w:t>
                </w:r>
                <w:r w:rsidR="00A849E5">
                  <w:rPr>
                    <w:szCs w:val="20"/>
                  </w:rPr>
                  <w:t>, with a minimum of €</w:t>
                </w:r>
                <w:proofErr w:type="gramStart"/>
                <w:r w:rsidR="00A849E5">
                  <w:rPr>
                    <w:szCs w:val="20"/>
                  </w:rPr>
                  <w:t>3500,-</w:t>
                </w:r>
                <w:proofErr w:type="gramEnd"/>
                <w:r w:rsidR="00A849E5">
                  <w:rPr>
                    <w:szCs w:val="20"/>
                  </w:rPr>
                  <w:t xml:space="preserve"> incl. VAT.</w:t>
                </w:r>
                <w:r w:rsidR="004936D0">
                  <w:rPr>
                    <w:szCs w:val="20"/>
                  </w:rPr>
                  <w:t xml:space="preserve"> </w:t>
                </w:r>
              </w:sdtContent>
            </w:sdt>
            <w:r w:rsidR="004936D0" w:rsidRPr="003C2E23">
              <w:rPr>
                <w:szCs w:val="20"/>
              </w:rPr>
              <w:tab/>
            </w:r>
          </w:p>
        </w:tc>
      </w:tr>
    </w:tbl>
    <w:p w14:paraId="7B98F85A" w14:textId="77777777" w:rsidR="00F3550F" w:rsidRPr="00CA1FC9" w:rsidRDefault="00F3550F" w:rsidP="00F3550F">
      <w:pPr>
        <w:rPr>
          <w:szCs w:val="20"/>
        </w:rPr>
      </w:pPr>
    </w:p>
    <w:p w14:paraId="367C9054" w14:textId="77777777" w:rsidR="00F3550F" w:rsidRPr="00CA1FC9" w:rsidRDefault="00F3550F" w:rsidP="00F3550F">
      <w:pPr>
        <w:rPr>
          <w:szCs w:val="20"/>
        </w:rPr>
      </w:pPr>
      <w:r w:rsidRPr="00CA1FC9">
        <w:rPr>
          <w:szCs w:val="20"/>
          <w:lang w:val="en-GB"/>
        </w:rPr>
        <w:t xml:space="preserve">c. Fee for additional services </w:t>
      </w:r>
    </w:p>
    <w:p w14:paraId="63B9B543" w14:textId="77777777" w:rsidR="00F3550F" w:rsidRPr="00CA1FC9" w:rsidRDefault="00F3550F" w:rsidP="00F3550F">
      <w:pPr>
        <w:rPr>
          <w:szCs w:val="20"/>
        </w:rPr>
      </w:pPr>
      <w:r w:rsidRPr="00CA1FC9">
        <w:rPr>
          <w:szCs w:val="20"/>
        </w:rPr>
        <w:t>In addition to the services referred to in Article 1, the following services are purchased. The costs related to these additional services are on top of</w:t>
      </w:r>
      <w:bookmarkStart w:id="4" w:name="_Hlk488319949"/>
      <w:bookmarkStart w:id="5" w:name="_Hlk488320070"/>
      <w:r w:rsidRPr="00CA1FC9">
        <w:rPr>
          <w:szCs w:val="20"/>
        </w:rPr>
        <w:t xml:space="preserve"> the commission and start-up costs.</w:t>
      </w:r>
    </w:p>
    <w:tbl>
      <w:tblPr>
        <w:tblW w:w="9026" w:type="dxa"/>
        <w:tblInd w:w="-5" w:type="dxa"/>
        <w:tblLook w:val="04A0" w:firstRow="1" w:lastRow="0" w:firstColumn="1" w:lastColumn="0" w:noHBand="0" w:noVBand="1"/>
      </w:tblPr>
      <w:tblGrid>
        <w:gridCol w:w="5668"/>
        <w:gridCol w:w="3358"/>
      </w:tblGrid>
      <w:tr w:rsidR="00F3550F" w:rsidRPr="00CA1FC9" w14:paraId="4DF7B75E" w14:textId="77777777" w:rsidTr="00F3550F">
        <w:tc>
          <w:tcPr>
            <w:tcW w:w="5668" w:type="dxa"/>
            <w:tcBorders>
              <w:top w:val="single" w:sz="4" w:space="0" w:color="auto"/>
              <w:left w:val="single" w:sz="4" w:space="0" w:color="auto"/>
              <w:bottom w:val="single" w:sz="4" w:space="0" w:color="auto"/>
              <w:right w:val="single" w:sz="4" w:space="0" w:color="auto"/>
            </w:tcBorders>
            <w:hideMark/>
          </w:tcPr>
          <w:p w14:paraId="666BC7DE" w14:textId="10E5C1DF" w:rsidR="00F3550F" w:rsidRPr="00CA1FC9" w:rsidRDefault="004936D0" w:rsidP="00F3550F">
            <w:pPr>
              <w:rPr>
                <w:szCs w:val="20"/>
              </w:rPr>
            </w:pPr>
            <w:bookmarkStart w:id="6" w:name="_Hlk488320689"/>
            <w:bookmarkEnd w:id="4"/>
            <w:r w:rsidRPr="003C2E23">
              <w:rPr>
                <w:szCs w:val="20"/>
              </w:rPr>
              <w:t>Meta ad campaign</w:t>
            </w:r>
            <w:bookmarkEnd w:id="6"/>
            <w:r>
              <w:rPr>
                <w:szCs w:val="20"/>
              </w:rPr>
              <w:t xml:space="preserve">        yes/no</w:t>
            </w:r>
          </w:p>
        </w:tc>
        <w:bookmarkStart w:id="7" w:name="_Hlk488320720" w:displacedByCustomXml="next"/>
        <w:sdt>
          <w:sdtPr>
            <w:rPr>
              <w:szCs w:val="20"/>
              <w:lang w:val="nl-NL"/>
            </w:rPr>
            <w:id w:val="-1797979732"/>
            <w:placeholder>
              <w:docPart w:val="694EEE961EE94D49AD6F4625F010C446"/>
            </w:placeholder>
            <w:text/>
          </w:sdtPr>
          <w:sdtContent>
            <w:bookmarkEnd w:id="7" w:displacedByCustomXml="prev"/>
            <w:tc>
              <w:tcPr>
                <w:tcW w:w="3358" w:type="dxa"/>
                <w:tcBorders>
                  <w:top w:val="single" w:sz="4" w:space="0" w:color="auto"/>
                  <w:left w:val="single" w:sz="4" w:space="0" w:color="auto"/>
                  <w:bottom w:val="single" w:sz="4" w:space="0" w:color="auto"/>
                  <w:right w:val="single" w:sz="4" w:space="0" w:color="auto"/>
                </w:tcBorders>
                <w:hideMark/>
              </w:tcPr>
              <w:p w14:paraId="4FDF8B81" w14:textId="4BD33F42" w:rsidR="00F3550F" w:rsidRPr="00CA1FC9" w:rsidRDefault="00C9074A" w:rsidP="00F3550F">
                <w:pPr>
                  <w:rPr>
                    <w:szCs w:val="20"/>
                    <w:lang w:val="nl-NL"/>
                  </w:rPr>
                </w:pPr>
                <w:proofErr w:type="spellStart"/>
                <w:r>
                  <w:rPr>
                    <w:szCs w:val="20"/>
                    <w:lang w:val="nl-NL"/>
                  </w:rPr>
                  <w:t>Starting</w:t>
                </w:r>
                <w:proofErr w:type="spellEnd"/>
                <w:r>
                  <w:rPr>
                    <w:szCs w:val="20"/>
                    <w:lang w:val="nl-NL"/>
                  </w:rPr>
                  <w:t xml:space="preserve"> </w:t>
                </w:r>
                <w:proofErr w:type="spellStart"/>
                <w:r>
                  <w:rPr>
                    <w:szCs w:val="20"/>
                    <w:lang w:val="nl-NL"/>
                  </w:rPr>
                  <w:t>from</w:t>
                </w:r>
                <w:proofErr w:type="spellEnd"/>
                <w:r>
                  <w:rPr>
                    <w:szCs w:val="20"/>
                    <w:lang w:val="nl-NL"/>
                  </w:rPr>
                  <w:t xml:space="preserve"> €100,-</w:t>
                </w:r>
              </w:p>
            </w:tc>
          </w:sdtContent>
        </w:sdt>
      </w:tr>
      <w:tr w:rsidR="00F3550F" w:rsidRPr="00CA1FC9" w14:paraId="2088AA46" w14:textId="77777777" w:rsidTr="00F3550F">
        <w:tc>
          <w:tcPr>
            <w:tcW w:w="5668" w:type="dxa"/>
            <w:tcBorders>
              <w:top w:val="single" w:sz="4" w:space="0" w:color="auto"/>
              <w:left w:val="single" w:sz="4" w:space="0" w:color="auto"/>
              <w:bottom w:val="single" w:sz="4" w:space="0" w:color="auto"/>
              <w:right w:val="single" w:sz="4" w:space="0" w:color="auto"/>
            </w:tcBorders>
            <w:hideMark/>
          </w:tcPr>
          <w:p w14:paraId="33427361" w14:textId="49A353B0" w:rsidR="00F3550F" w:rsidRPr="00CA1FC9" w:rsidRDefault="00000000" w:rsidP="00F3550F">
            <w:pPr>
              <w:rPr>
                <w:szCs w:val="20"/>
                <w:lang w:val="nl-NL"/>
              </w:rPr>
            </w:pPr>
            <w:sdt>
              <w:sdtPr>
                <w:rPr>
                  <w:szCs w:val="20"/>
                  <w:lang w:val="nl-NL"/>
                </w:rPr>
                <w:id w:val="-1988619351"/>
                <w:text/>
              </w:sdtPr>
              <w:sdtContent>
                <w:r w:rsidR="004936D0">
                  <w:rPr>
                    <w:szCs w:val="20"/>
                  </w:rPr>
                  <w:t xml:space="preserve">Online styling portal </w:t>
                </w:r>
                <w:r w:rsidR="004936D0" w:rsidRPr="003C2E23">
                  <w:rPr>
                    <w:szCs w:val="20"/>
                  </w:rPr>
                  <w:t xml:space="preserve"> </w:t>
                </w:r>
                <w:r w:rsidR="004936D0">
                  <w:rPr>
                    <w:szCs w:val="20"/>
                  </w:rPr>
                  <w:t xml:space="preserve">   yes/no</w:t>
                </w:r>
              </w:sdtContent>
            </w:sdt>
          </w:p>
        </w:tc>
        <w:sdt>
          <w:sdtPr>
            <w:rPr>
              <w:szCs w:val="20"/>
              <w:lang w:val="nl-NL"/>
            </w:rPr>
            <w:id w:val="-349879128"/>
            <w:placeholder>
              <w:docPart w:val="A5D8827EB45E47AF8483CA1F8AB57964"/>
            </w:placeholder>
            <w:text/>
          </w:sdtPr>
          <w:sdtContent>
            <w:tc>
              <w:tcPr>
                <w:tcW w:w="3358" w:type="dxa"/>
                <w:tcBorders>
                  <w:top w:val="single" w:sz="4" w:space="0" w:color="auto"/>
                  <w:left w:val="single" w:sz="4" w:space="0" w:color="auto"/>
                  <w:bottom w:val="single" w:sz="4" w:space="0" w:color="auto"/>
                  <w:right w:val="single" w:sz="4" w:space="0" w:color="auto"/>
                </w:tcBorders>
                <w:hideMark/>
              </w:tcPr>
              <w:p w14:paraId="17512F1A" w14:textId="354198AA" w:rsidR="00F3550F" w:rsidRPr="00CA1FC9" w:rsidRDefault="004936D0" w:rsidP="00F3550F">
                <w:pPr>
                  <w:rPr>
                    <w:szCs w:val="20"/>
                    <w:lang w:val="nl-NL"/>
                  </w:rPr>
                </w:pPr>
                <w:r>
                  <w:rPr>
                    <w:szCs w:val="20"/>
                    <w:lang w:val="nl-NL"/>
                  </w:rPr>
                  <w:t>€55,-</w:t>
                </w:r>
              </w:p>
            </w:tc>
          </w:sdtContent>
        </w:sdt>
      </w:tr>
      <w:tr w:rsidR="00F3550F" w:rsidRPr="00CA1FC9" w14:paraId="3A1E12C0" w14:textId="77777777" w:rsidTr="00F3550F">
        <w:tc>
          <w:tcPr>
            <w:tcW w:w="5668" w:type="dxa"/>
            <w:tcBorders>
              <w:top w:val="single" w:sz="4" w:space="0" w:color="auto"/>
              <w:left w:val="single" w:sz="4" w:space="0" w:color="auto"/>
              <w:bottom w:val="single" w:sz="4" w:space="0" w:color="auto"/>
              <w:right w:val="single" w:sz="4" w:space="0" w:color="auto"/>
            </w:tcBorders>
            <w:hideMark/>
          </w:tcPr>
          <w:p w14:paraId="35F91141" w14:textId="203C943A" w:rsidR="00F3550F" w:rsidRPr="00CA1FC9" w:rsidRDefault="00000000" w:rsidP="00F3550F">
            <w:pPr>
              <w:rPr>
                <w:szCs w:val="20"/>
                <w:lang w:val="nl-NL"/>
              </w:rPr>
            </w:pPr>
            <w:sdt>
              <w:sdtPr>
                <w:rPr>
                  <w:szCs w:val="20"/>
                  <w:lang w:val="nl-NL"/>
                </w:rPr>
                <w:id w:val="-1977054948"/>
                <w:text/>
              </w:sdtPr>
              <w:sdtContent>
                <w:proofErr w:type="gramStart"/>
                <w:r w:rsidR="004936D0" w:rsidRPr="003C2E23">
                  <w:rPr>
                    <w:szCs w:val="20"/>
                  </w:rPr>
                  <w:t xml:space="preserve">Stylist </w:t>
                </w:r>
                <w:r w:rsidR="004936D0">
                  <w:rPr>
                    <w:szCs w:val="20"/>
                  </w:rPr>
                  <w:t xml:space="preserve"> (</w:t>
                </w:r>
                <w:proofErr w:type="gramEnd"/>
                <w:r w:rsidR="004936D0">
                  <w:rPr>
                    <w:szCs w:val="20"/>
                  </w:rPr>
                  <w:t xml:space="preserve">rental of </w:t>
                </w:r>
                <w:proofErr w:type="gramStart"/>
                <w:r w:rsidR="004936D0">
                  <w:rPr>
                    <w:szCs w:val="20"/>
                  </w:rPr>
                  <w:t xml:space="preserve">furniture)   </w:t>
                </w:r>
                <w:proofErr w:type="gramEnd"/>
                <w:r w:rsidR="004936D0">
                  <w:rPr>
                    <w:szCs w:val="20"/>
                  </w:rPr>
                  <w:t xml:space="preserve">               yes/no</w:t>
                </w:r>
              </w:sdtContent>
            </w:sdt>
          </w:p>
        </w:tc>
        <w:sdt>
          <w:sdtPr>
            <w:rPr>
              <w:szCs w:val="20"/>
              <w:lang w:val="nl-NL"/>
            </w:rPr>
            <w:id w:val="-897057379"/>
            <w:text/>
          </w:sdtPr>
          <w:sdtContent>
            <w:tc>
              <w:tcPr>
                <w:tcW w:w="3358" w:type="dxa"/>
                <w:tcBorders>
                  <w:top w:val="single" w:sz="4" w:space="0" w:color="auto"/>
                  <w:left w:val="single" w:sz="4" w:space="0" w:color="auto"/>
                  <w:bottom w:val="single" w:sz="4" w:space="0" w:color="auto"/>
                  <w:right w:val="single" w:sz="4" w:space="0" w:color="auto"/>
                </w:tcBorders>
                <w:hideMark/>
              </w:tcPr>
              <w:p w14:paraId="2F17AB94" w14:textId="604DF8F3" w:rsidR="00F3550F" w:rsidRPr="00CA1FC9" w:rsidRDefault="004936D0" w:rsidP="00F3550F">
                <w:pPr>
                  <w:rPr>
                    <w:szCs w:val="20"/>
                    <w:lang w:val="nl-NL"/>
                  </w:rPr>
                </w:pPr>
                <w:r>
                  <w:rPr>
                    <w:szCs w:val="20"/>
                  </w:rPr>
                  <w:t>To be determined in more detail</w:t>
                </w:r>
              </w:p>
            </w:tc>
          </w:sdtContent>
        </w:sdt>
      </w:tr>
      <w:tr w:rsidR="00F3550F" w:rsidRPr="00CA1FC9" w14:paraId="32AF0EE5" w14:textId="77777777" w:rsidTr="00F3550F">
        <w:tc>
          <w:tcPr>
            <w:tcW w:w="5668" w:type="dxa"/>
            <w:tcBorders>
              <w:top w:val="single" w:sz="4" w:space="0" w:color="auto"/>
              <w:left w:val="single" w:sz="4" w:space="0" w:color="auto"/>
              <w:bottom w:val="single" w:sz="4" w:space="0" w:color="auto"/>
              <w:right w:val="single" w:sz="4" w:space="0" w:color="auto"/>
            </w:tcBorders>
            <w:hideMark/>
          </w:tcPr>
          <w:p w14:paraId="2EC21C41" w14:textId="7CBC24E6" w:rsidR="00F3550F" w:rsidRPr="00CA1FC9" w:rsidRDefault="004936D0" w:rsidP="00F3550F">
            <w:pPr>
              <w:rPr>
                <w:szCs w:val="20"/>
                <w:lang w:val="nl-NL"/>
              </w:rPr>
            </w:pPr>
            <w:r>
              <w:rPr>
                <w:szCs w:val="20"/>
              </w:rPr>
              <w:t>Premium</w:t>
            </w:r>
            <w:r w:rsidRPr="003C2E23">
              <w:rPr>
                <w:szCs w:val="20"/>
              </w:rPr>
              <w:t xml:space="preserve"> advertisement on funda</w:t>
            </w:r>
            <w:r>
              <w:rPr>
                <w:szCs w:val="20"/>
              </w:rPr>
              <w:t xml:space="preserve">     yes/no</w:t>
            </w:r>
          </w:p>
        </w:tc>
        <w:sdt>
          <w:sdtPr>
            <w:rPr>
              <w:szCs w:val="20"/>
              <w:lang w:val="nl-NL"/>
            </w:rPr>
            <w:id w:val="2113386406"/>
            <w:text/>
          </w:sdtPr>
          <w:sdtContent>
            <w:tc>
              <w:tcPr>
                <w:tcW w:w="3358" w:type="dxa"/>
                <w:tcBorders>
                  <w:top w:val="single" w:sz="4" w:space="0" w:color="auto"/>
                  <w:left w:val="single" w:sz="4" w:space="0" w:color="auto"/>
                  <w:bottom w:val="single" w:sz="4" w:space="0" w:color="auto"/>
                  <w:right w:val="single" w:sz="4" w:space="0" w:color="auto"/>
                </w:tcBorders>
                <w:hideMark/>
              </w:tcPr>
              <w:p w14:paraId="67C2AE8C" w14:textId="0B6E4575" w:rsidR="00F3550F" w:rsidRPr="00CA1FC9" w:rsidRDefault="004936D0" w:rsidP="00F3550F">
                <w:pPr>
                  <w:rPr>
                    <w:szCs w:val="20"/>
                    <w:lang w:val="nl-NL"/>
                  </w:rPr>
                </w:pPr>
                <w:r>
                  <w:rPr>
                    <w:szCs w:val="20"/>
                  </w:rPr>
                  <w:t>€</w:t>
                </w:r>
                <w:proofErr w:type="gramStart"/>
                <w:r>
                  <w:rPr>
                    <w:szCs w:val="20"/>
                  </w:rPr>
                  <w:t>130,-</w:t>
                </w:r>
                <w:proofErr w:type="gramEnd"/>
              </w:p>
            </w:tc>
          </w:sdtContent>
        </w:sdt>
      </w:tr>
      <w:bookmarkEnd w:id="5"/>
    </w:tbl>
    <w:p w14:paraId="00DB3F76" w14:textId="77777777" w:rsidR="00F3550F" w:rsidRPr="00CA1FC9" w:rsidRDefault="00F3550F" w:rsidP="00F3550F">
      <w:pPr>
        <w:rPr>
          <w:szCs w:val="20"/>
          <w:lang w:val="nl-NL"/>
        </w:rPr>
      </w:pPr>
    </w:p>
    <w:p w14:paraId="761E444A" w14:textId="58E08B88" w:rsidR="00F3550F" w:rsidRPr="00CA1FC9" w:rsidRDefault="00F3550F" w:rsidP="00F3550F">
      <w:pPr>
        <w:rPr>
          <w:szCs w:val="20"/>
          <w:lang w:val="nl-NL"/>
        </w:rPr>
      </w:pPr>
    </w:p>
    <w:p w14:paraId="022ED475" w14:textId="77777777" w:rsidR="00F3550F" w:rsidRPr="00CA1FC9" w:rsidRDefault="00F3550F" w:rsidP="00F3550F">
      <w:pPr>
        <w:rPr>
          <w:szCs w:val="20"/>
          <w:lang w:val="nl-NL"/>
        </w:rPr>
      </w:pPr>
    </w:p>
    <w:p w14:paraId="59993809" w14:textId="77777777" w:rsidR="00F3550F" w:rsidRPr="00CA1FC9" w:rsidRDefault="00F3550F" w:rsidP="00F3550F">
      <w:pPr>
        <w:numPr>
          <w:ilvl w:val="0"/>
          <w:numId w:val="6"/>
        </w:numPr>
        <w:rPr>
          <w:szCs w:val="20"/>
        </w:rPr>
      </w:pPr>
      <w:r w:rsidRPr="00CA1FC9">
        <w:rPr>
          <w:rFonts w:ascii="CocogoosePro Darkmode" w:hAnsi="CocogoosePro Darkmode"/>
          <w:szCs w:val="20"/>
        </w:rPr>
        <w:t xml:space="preserve">The Instruction </w:t>
      </w:r>
    </w:p>
    <w:p w14:paraId="66079F90" w14:textId="77777777" w:rsidR="00F3550F" w:rsidRPr="00CA1FC9" w:rsidRDefault="00F3550F" w:rsidP="00F3550F">
      <w:pPr>
        <w:rPr>
          <w:szCs w:val="20"/>
          <w:lang w:val="nl-NL"/>
        </w:rPr>
      </w:pPr>
    </w:p>
    <w:p w14:paraId="4D81568A" w14:textId="77777777" w:rsidR="00F3550F" w:rsidRPr="00CA1FC9" w:rsidRDefault="00F3550F" w:rsidP="00F3550F">
      <w:pPr>
        <w:numPr>
          <w:ilvl w:val="0"/>
          <w:numId w:val="7"/>
        </w:numPr>
        <w:rPr>
          <w:szCs w:val="20"/>
        </w:rPr>
      </w:pPr>
      <w:r w:rsidRPr="00CA1FC9">
        <w:rPr>
          <w:szCs w:val="20"/>
          <w:lang w:val="en-GB"/>
        </w:rPr>
        <w:t xml:space="preserve">The Instruction is granted for an indefinite </w:t>
      </w:r>
      <w:proofErr w:type="gramStart"/>
      <w:r w:rsidRPr="00CA1FC9">
        <w:rPr>
          <w:szCs w:val="20"/>
          <w:lang w:val="en-GB"/>
        </w:rPr>
        <w:t>period of time</w:t>
      </w:r>
      <w:proofErr w:type="gramEnd"/>
      <w:r w:rsidRPr="00CA1FC9">
        <w:rPr>
          <w:szCs w:val="20"/>
          <w:lang w:val="en-GB"/>
        </w:rPr>
        <w:t>. Termination occurs in accordance with Article 14 of the General Terms and Conditions for Consumers.</w:t>
      </w:r>
    </w:p>
    <w:p w14:paraId="75E1D64E" w14:textId="77777777" w:rsidR="00F3550F" w:rsidRPr="00CA1FC9" w:rsidRDefault="00F3550F" w:rsidP="00F3550F">
      <w:pPr>
        <w:numPr>
          <w:ilvl w:val="0"/>
          <w:numId w:val="7"/>
        </w:numPr>
        <w:rPr>
          <w:szCs w:val="20"/>
        </w:rPr>
      </w:pPr>
      <w:r w:rsidRPr="00CA1FC9">
        <w:rPr>
          <w:szCs w:val="20"/>
          <w:lang w:val="en-GB"/>
        </w:rPr>
        <w:t>It should be stated explicitly that this Instruction to act as intermediary does not constitute an order and authorisation to conclude a contract of sale on behalf of the Client.</w:t>
      </w:r>
    </w:p>
    <w:p w14:paraId="73E756EF" w14:textId="77777777" w:rsidR="00F3550F" w:rsidRPr="00CA1FC9" w:rsidRDefault="00F3550F" w:rsidP="00F3550F">
      <w:pPr>
        <w:numPr>
          <w:ilvl w:val="0"/>
          <w:numId w:val="7"/>
        </w:numPr>
        <w:rPr>
          <w:szCs w:val="20"/>
        </w:rPr>
      </w:pPr>
      <w:r w:rsidRPr="00CA1FC9">
        <w:rPr>
          <w:szCs w:val="20"/>
          <w:lang w:val="en-GB"/>
        </w:rPr>
        <w:t>The Client will refrain from providing instructions to others than the Estate Agent and will not conduct any negotiations, make promises without involving the Estate Agent or effect purchase or tenancy agreements or contracts of sale in respect of the Object without involving the Estate Agent. If the Client acts contrary to this provision, they will, by operation of law and without demand being required, owe full commission.</w:t>
      </w:r>
    </w:p>
    <w:p w14:paraId="0CFEFE8C" w14:textId="77777777" w:rsidR="00F3550F" w:rsidRPr="00CA1FC9" w:rsidRDefault="00F3550F" w:rsidP="00F3550F">
      <w:pPr>
        <w:numPr>
          <w:ilvl w:val="0"/>
          <w:numId w:val="7"/>
        </w:numPr>
        <w:rPr>
          <w:szCs w:val="20"/>
        </w:rPr>
      </w:pPr>
      <w:r w:rsidRPr="00CA1FC9">
        <w:rPr>
          <w:szCs w:val="20"/>
          <w:lang w:val="en-GB"/>
        </w:rPr>
        <w:t>If the result of this Instruction to act as intermediary is achieved after termination of this Instruction and formation of the contract of sale is in part a result of services provided by the Estate Agent, the Client will, notwithstanding Article 19 of the General Terms and Conditions for Consumers, owe full commission.</w:t>
      </w:r>
    </w:p>
    <w:p w14:paraId="2D77EDBE" w14:textId="77777777" w:rsidR="00F3550F" w:rsidRPr="00CA1FC9" w:rsidRDefault="00F3550F" w:rsidP="00F3550F">
      <w:pPr>
        <w:numPr>
          <w:ilvl w:val="0"/>
          <w:numId w:val="7"/>
        </w:numPr>
        <w:rPr>
          <w:szCs w:val="20"/>
        </w:rPr>
      </w:pPr>
      <w:r w:rsidRPr="00CA1FC9">
        <w:rPr>
          <w:szCs w:val="20"/>
          <w:lang w:val="en-GB"/>
        </w:rPr>
        <w:t xml:space="preserve">If the Client terminates the Instruction before it has been performed, they will owe an amount proportional to the part of the obligation fulfilled by the Estate Agent at the time the </w:t>
      </w:r>
      <w:proofErr w:type="gramStart"/>
      <w:r w:rsidRPr="00CA1FC9">
        <w:rPr>
          <w:szCs w:val="20"/>
          <w:lang w:val="en-GB"/>
        </w:rPr>
        <w:t>aforementioned right</w:t>
      </w:r>
      <w:proofErr w:type="gramEnd"/>
      <w:r w:rsidRPr="00CA1FC9">
        <w:rPr>
          <w:szCs w:val="20"/>
          <w:lang w:val="en-GB"/>
        </w:rPr>
        <w:t xml:space="preserve"> is exercised, as compared to complete fulfilment of the obligation. Start-up costs and costs for any additional services, in so far as these have been incurred, will also be charged. The Estate Agent must, upon the Client's request, demonstrate the costs and commission specified below.</w:t>
      </w:r>
    </w:p>
    <w:p w14:paraId="6CE8644B" w14:textId="77777777" w:rsidR="00F3550F" w:rsidRPr="00CA1FC9" w:rsidRDefault="00F3550F" w:rsidP="00F3550F">
      <w:pPr>
        <w:rPr>
          <w:szCs w:val="20"/>
        </w:rPr>
      </w:pPr>
    </w:p>
    <w:tbl>
      <w:tblPr>
        <w:tblStyle w:val="Tabelraster"/>
        <w:tblW w:w="8331" w:type="dxa"/>
        <w:tblInd w:w="704" w:type="dxa"/>
        <w:tblLook w:val="04A0" w:firstRow="1" w:lastRow="0" w:firstColumn="1" w:lastColumn="0" w:noHBand="0" w:noVBand="1"/>
      </w:tblPr>
      <w:tblGrid>
        <w:gridCol w:w="6962"/>
        <w:gridCol w:w="1369"/>
      </w:tblGrid>
      <w:tr w:rsidR="00F3550F" w:rsidRPr="00CA1FC9" w14:paraId="010A3A50" w14:textId="77777777" w:rsidTr="004936D0">
        <w:trPr>
          <w:trHeight w:val="370"/>
        </w:trPr>
        <w:tc>
          <w:tcPr>
            <w:tcW w:w="6962" w:type="dxa"/>
            <w:tcBorders>
              <w:top w:val="single" w:sz="4" w:space="0" w:color="auto"/>
              <w:left w:val="single" w:sz="4" w:space="0" w:color="auto"/>
              <w:bottom w:val="single" w:sz="4" w:space="0" w:color="auto"/>
              <w:right w:val="single" w:sz="4" w:space="0" w:color="auto"/>
            </w:tcBorders>
            <w:hideMark/>
          </w:tcPr>
          <w:p w14:paraId="2A5C7C05" w14:textId="7D3EEFF8" w:rsidR="00F3550F" w:rsidRPr="00CA1FC9" w:rsidRDefault="004936D0" w:rsidP="00F3550F">
            <w:pPr>
              <w:rPr>
                <w:szCs w:val="20"/>
              </w:rPr>
            </w:pPr>
            <w:r w:rsidRPr="003C2E23">
              <w:rPr>
                <w:szCs w:val="20"/>
              </w:rPr>
              <w:t xml:space="preserve">The total costs as referred to in Article 2(e) concern withdrawal costs of </w:t>
            </w:r>
            <w:proofErr w:type="gramStart"/>
            <w:r w:rsidRPr="003C2E23">
              <w:rPr>
                <w:szCs w:val="20"/>
              </w:rPr>
              <w:t>€500</w:t>
            </w:r>
            <w:proofErr w:type="gramEnd"/>
            <w:r w:rsidRPr="003C2E23">
              <w:rPr>
                <w:szCs w:val="20"/>
              </w:rPr>
              <w:t xml:space="preserve"> and the costs referred to in Article 1(a) and (c) insofar as they have </w:t>
            </w:r>
            <w:proofErr w:type="gramStart"/>
            <w:r w:rsidRPr="003C2E23">
              <w:rPr>
                <w:szCs w:val="20"/>
              </w:rPr>
              <w:t>actually been</w:t>
            </w:r>
            <w:proofErr w:type="gramEnd"/>
            <w:r w:rsidRPr="003C2E23">
              <w:rPr>
                <w:szCs w:val="20"/>
              </w:rPr>
              <w:t xml:space="preserve"> incurred.</w:t>
            </w:r>
          </w:p>
        </w:tc>
        <w:tc>
          <w:tcPr>
            <w:tcW w:w="1369" w:type="dxa"/>
            <w:tcBorders>
              <w:top w:val="single" w:sz="4" w:space="0" w:color="auto"/>
              <w:left w:val="single" w:sz="4" w:space="0" w:color="auto"/>
              <w:bottom w:val="single" w:sz="4" w:space="0" w:color="auto"/>
              <w:right w:val="single" w:sz="4" w:space="0" w:color="auto"/>
            </w:tcBorders>
            <w:hideMark/>
          </w:tcPr>
          <w:p w14:paraId="390E9F83" w14:textId="6B8D79C6" w:rsidR="00F3550F" w:rsidRPr="00CA1FC9" w:rsidRDefault="00F3550F" w:rsidP="00F3550F">
            <w:pPr>
              <w:rPr>
                <w:szCs w:val="20"/>
                <w:lang w:val="nl-NL"/>
              </w:rPr>
            </w:pPr>
          </w:p>
        </w:tc>
      </w:tr>
    </w:tbl>
    <w:p w14:paraId="02BA6865" w14:textId="77777777" w:rsidR="00F3550F" w:rsidRPr="00CA1FC9" w:rsidRDefault="00F3550F" w:rsidP="00F3550F">
      <w:pPr>
        <w:rPr>
          <w:szCs w:val="20"/>
          <w:lang w:val="nl-NL"/>
        </w:rPr>
      </w:pPr>
    </w:p>
    <w:p w14:paraId="44439ED7" w14:textId="77777777" w:rsidR="00F3550F" w:rsidRPr="00CA1FC9" w:rsidRDefault="00F3550F" w:rsidP="00F3550F">
      <w:pPr>
        <w:rPr>
          <w:szCs w:val="20"/>
          <w:lang w:val="nl-NL"/>
        </w:rPr>
      </w:pPr>
      <w:r w:rsidRPr="00CA1FC9">
        <w:rPr>
          <w:szCs w:val="20"/>
          <w:lang w:val="nl-NL"/>
        </w:rPr>
        <w:br w:type="page"/>
      </w:r>
    </w:p>
    <w:p w14:paraId="48591FD7" w14:textId="77777777" w:rsidR="00F3550F" w:rsidRPr="00CA1FC9" w:rsidRDefault="00F3550F" w:rsidP="00F3550F">
      <w:pPr>
        <w:numPr>
          <w:ilvl w:val="0"/>
          <w:numId w:val="6"/>
        </w:numPr>
        <w:rPr>
          <w:szCs w:val="20"/>
          <w:lang w:val="nl-NL"/>
        </w:rPr>
      </w:pPr>
      <w:r w:rsidRPr="00CA1FC9">
        <w:rPr>
          <w:rFonts w:ascii="CocogoosePro Darkmode" w:hAnsi="CocogoosePro Darkmode"/>
          <w:szCs w:val="20"/>
          <w:lang w:val="en-GB"/>
        </w:rPr>
        <w:lastRenderedPageBreak/>
        <w:t>Performance</w:t>
      </w:r>
    </w:p>
    <w:p w14:paraId="1E276907" w14:textId="77777777" w:rsidR="00F3550F" w:rsidRPr="00CA1FC9" w:rsidRDefault="00F3550F" w:rsidP="00F3550F">
      <w:pPr>
        <w:rPr>
          <w:szCs w:val="20"/>
          <w:lang w:val="nl-NL"/>
        </w:rPr>
      </w:pPr>
    </w:p>
    <w:p w14:paraId="68F50263" w14:textId="152BFFF6" w:rsidR="00F3550F" w:rsidRPr="00CA1FC9" w:rsidRDefault="00F3550F" w:rsidP="00F3550F">
      <w:pPr>
        <w:numPr>
          <w:ilvl w:val="0"/>
          <w:numId w:val="8"/>
        </w:numPr>
        <w:rPr>
          <w:szCs w:val="20"/>
        </w:rPr>
      </w:pPr>
      <w:r w:rsidRPr="00CA1FC9">
        <w:rPr>
          <w:szCs w:val="20"/>
          <w:lang w:val="en-GB"/>
        </w:rPr>
        <w:t xml:space="preserve">The “Questionnaire for the sale of immovable property” (hereafter referred to as: Questionnaire) is part of this “Instruction to act as intermediary for selling a dwelling” as an appendix. In this Questionnaire, the Client provides information and makes statements about the Object to be sold which the Estate Agent requires to perform the Instruction to act as intermediary. The Client declares that they have provided this information and these statements to the best of their knowledge and truthfully. </w:t>
      </w:r>
    </w:p>
    <w:p w14:paraId="5EBE33F0" w14:textId="04ADA8A9" w:rsidR="00F3550F" w:rsidRPr="004936D0" w:rsidRDefault="00F3550F" w:rsidP="00C41639">
      <w:pPr>
        <w:numPr>
          <w:ilvl w:val="0"/>
          <w:numId w:val="8"/>
        </w:numPr>
        <w:rPr>
          <w:szCs w:val="20"/>
        </w:rPr>
      </w:pPr>
      <w:r w:rsidRPr="004936D0">
        <w:rPr>
          <w:szCs w:val="20"/>
          <w:lang w:val="en-GB"/>
        </w:rPr>
        <w:t>The asking price is: € </w:t>
      </w:r>
      <w:sdt>
        <w:sdtPr>
          <w:rPr>
            <w:szCs w:val="20"/>
          </w:rPr>
          <w:id w:val="814304234"/>
          <w:placeholder>
            <w:docPart w:val="CF4E182588ED430CBF20064840F02CF3"/>
          </w:placeholder>
          <w:text/>
        </w:sdtPr>
        <w:sdtContent>
          <w:r w:rsidRPr="004936D0">
            <w:rPr>
              <w:szCs w:val="20"/>
            </w:rPr>
            <w:t>Fill in the amount in numbers</w:t>
          </w:r>
        </w:sdtContent>
      </w:sdt>
      <w:r w:rsidRPr="004936D0">
        <w:rPr>
          <w:szCs w:val="20"/>
          <w:lang w:val="en-GB"/>
        </w:rPr>
        <w:t xml:space="preserve">, in words: </w:t>
      </w:r>
      <w:sdt>
        <w:sdtPr>
          <w:rPr>
            <w:szCs w:val="20"/>
          </w:rPr>
          <w:id w:val="-1352493814"/>
          <w:placeholder>
            <w:docPart w:val="CF4E182588ED430CBF20064840F02CF3"/>
          </w:placeholder>
          <w:text/>
        </w:sdtPr>
        <w:sdtContent>
          <w:r w:rsidRPr="004936D0">
            <w:rPr>
              <w:szCs w:val="20"/>
            </w:rPr>
            <w:t>Fill in the amount in words</w:t>
          </w:r>
        </w:sdtContent>
      </w:sdt>
      <w:r w:rsidRPr="004936D0">
        <w:rPr>
          <w:szCs w:val="20"/>
          <w:lang w:val="en-GB"/>
        </w:rPr>
        <w:t xml:space="preserve"> euros.</w:t>
      </w:r>
    </w:p>
    <w:p w14:paraId="41DB6C2F" w14:textId="77777777" w:rsidR="00F3550F" w:rsidRPr="00CA1FC9" w:rsidRDefault="00F3550F" w:rsidP="00F3550F">
      <w:pPr>
        <w:numPr>
          <w:ilvl w:val="0"/>
          <w:numId w:val="8"/>
        </w:numPr>
        <w:rPr>
          <w:szCs w:val="20"/>
        </w:rPr>
      </w:pPr>
      <w:r w:rsidRPr="00CA1FC9">
        <w:rPr>
          <w:szCs w:val="20"/>
          <w:lang w:val="en-GB"/>
        </w:rPr>
        <w:t xml:space="preserve">The Object is available:  </w:t>
      </w:r>
      <w:sdt>
        <w:sdtPr>
          <w:rPr>
            <w:szCs w:val="20"/>
          </w:rPr>
          <w:id w:val="-1021006506"/>
          <w:placeholder>
            <w:docPart w:val="2600623290384D048C132B8721A16A74"/>
          </w:placeholder>
          <w:showingPlcHdr/>
          <w:comboBox>
            <w:listItem w:value="Kies een item."/>
            <w:listItem w:displayText="in mutual consultation" w:value="in overleg"/>
            <w:listItem w:displayText="immediately. " w:value="per direct. "/>
            <w:listItem w:displayText="as of Fill in date." w:value="per Vul datum in."/>
          </w:comboBox>
        </w:sdtPr>
        <w:sdtContent>
          <w:r w:rsidRPr="00CA1FC9">
            <w:rPr>
              <w:szCs w:val="20"/>
              <w:lang w:val="en-GB"/>
            </w:rPr>
            <w:t>Select an item.</w:t>
          </w:r>
        </w:sdtContent>
      </w:sdt>
    </w:p>
    <w:p w14:paraId="19D2136E" w14:textId="77777777" w:rsidR="00F3550F" w:rsidRPr="00CA1FC9" w:rsidRDefault="00F3550F" w:rsidP="00F3550F">
      <w:pPr>
        <w:numPr>
          <w:ilvl w:val="0"/>
          <w:numId w:val="8"/>
        </w:numPr>
        <w:rPr>
          <w:szCs w:val="20"/>
        </w:rPr>
      </w:pPr>
      <w:r w:rsidRPr="00CA1FC9">
        <w:rPr>
          <w:szCs w:val="20"/>
          <w:lang w:val="en-GB"/>
        </w:rPr>
        <w:t xml:space="preserve">The purchase price </w:t>
      </w:r>
      <w:sdt>
        <w:sdtPr>
          <w:rPr>
            <w:szCs w:val="20"/>
            <w:lang w:val="nl-NL"/>
          </w:rPr>
          <w:id w:val="-104662785"/>
          <w:placeholder>
            <w:docPart w:val="5E7B811444084F48BB48A49ECA50E589"/>
          </w:placeholder>
          <w:showingPlcHdr/>
          <w:comboBox>
            <w:listItem w:value="Kies een item."/>
            <w:listItem w:displayText="does not include any movable property." w:value="zijn geen roerende zaken begrepen."/>
            <w:listItem w:displayText="movable property included in the purchase price are mentioned on the list of contents." w:value="begrepen roerende zaken staan op de lijst van zaken vermeld."/>
          </w:comboBox>
        </w:sdtPr>
        <w:sdtContent>
          <w:r w:rsidRPr="00CA1FC9">
            <w:rPr>
              <w:szCs w:val="20"/>
              <w:lang w:val="en-GB"/>
            </w:rPr>
            <w:t>Select an item.</w:t>
          </w:r>
        </w:sdtContent>
      </w:sdt>
    </w:p>
    <w:p w14:paraId="2B4019F6" w14:textId="77777777" w:rsidR="00F3550F" w:rsidRPr="00CA1FC9" w:rsidRDefault="00F3550F" w:rsidP="00F3550F">
      <w:pPr>
        <w:numPr>
          <w:ilvl w:val="0"/>
          <w:numId w:val="8"/>
        </w:numPr>
        <w:rPr>
          <w:szCs w:val="20"/>
        </w:rPr>
      </w:pPr>
      <w:r w:rsidRPr="00CA1FC9">
        <w:rPr>
          <w:szCs w:val="20"/>
          <w:lang w:val="en-GB"/>
        </w:rPr>
        <w:t xml:space="preserve">The Client agrees that the Estate Agent offers the Object to colleagues and third parties, if necessary with photographs, drawings and suchlike, and that this information is included in shop windows, guides and other overviews as well as on websites that are (publicly) accessible to the Estate Agent and/or third parties. </w:t>
      </w:r>
    </w:p>
    <w:p w14:paraId="5530B248" w14:textId="77777777" w:rsidR="00F3550F" w:rsidRPr="00CA1FC9" w:rsidRDefault="00F3550F" w:rsidP="00F3550F">
      <w:pPr>
        <w:numPr>
          <w:ilvl w:val="0"/>
          <w:numId w:val="8"/>
        </w:numPr>
        <w:rPr>
          <w:szCs w:val="20"/>
        </w:rPr>
      </w:pPr>
      <w:r w:rsidRPr="00CA1FC9">
        <w:rPr>
          <w:szCs w:val="20"/>
          <w:lang w:val="en-GB"/>
        </w:rPr>
        <w:t xml:space="preserve">The Estate Agent </w:t>
      </w:r>
      <w:sdt>
        <w:sdtPr>
          <w:rPr>
            <w:szCs w:val="20"/>
            <w:lang w:val="nl-NL"/>
          </w:rPr>
          <w:id w:val="-1601014760"/>
          <w:placeholder>
            <w:docPart w:val="EB7373EA27C7494BB1B5F8062ED6FB4E"/>
          </w:placeholder>
          <w:showingPlcHdr/>
          <w:comboBox>
            <w:listItem w:value="Kies een item."/>
            <w:listItem w:displayText="will" w:value="wel een"/>
            <w:listItem w:displayText="will not" w:value="geen"/>
          </w:comboBox>
        </w:sdtPr>
        <w:sdtContent>
          <w:r w:rsidRPr="00CA1FC9">
            <w:rPr>
              <w:szCs w:val="20"/>
              <w:lang w:val="en-GB"/>
            </w:rPr>
            <w:t>Select an item.</w:t>
          </w:r>
        </w:sdtContent>
      </w:sdt>
      <w:r w:rsidRPr="00CA1FC9">
        <w:rPr>
          <w:szCs w:val="20"/>
          <w:lang w:val="en-GB"/>
        </w:rPr>
        <w:t>put up a “for sale” sign.</w:t>
      </w:r>
    </w:p>
    <w:p w14:paraId="48344BAC" w14:textId="77777777" w:rsidR="00F3550F" w:rsidRPr="00CA1FC9" w:rsidRDefault="00F3550F" w:rsidP="00F3550F">
      <w:pPr>
        <w:numPr>
          <w:ilvl w:val="0"/>
          <w:numId w:val="8"/>
        </w:numPr>
        <w:rPr>
          <w:szCs w:val="20"/>
        </w:rPr>
      </w:pPr>
      <w:r w:rsidRPr="00CA1FC9">
        <w:rPr>
          <w:szCs w:val="20"/>
          <w:lang w:val="en-GB"/>
        </w:rPr>
        <w:t>The Estate Agent will report the information and statements provided by the Client to potential buyers.</w:t>
      </w:r>
    </w:p>
    <w:p w14:paraId="1947E552" w14:textId="77777777" w:rsidR="00F3550F" w:rsidRPr="00CA1FC9" w:rsidRDefault="00F3550F" w:rsidP="00F3550F">
      <w:pPr>
        <w:numPr>
          <w:ilvl w:val="0"/>
          <w:numId w:val="8"/>
        </w:numPr>
        <w:rPr>
          <w:szCs w:val="20"/>
        </w:rPr>
      </w:pPr>
      <w:r w:rsidRPr="00CA1FC9">
        <w:rPr>
          <w:szCs w:val="20"/>
          <w:lang w:val="en-GB"/>
        </w:rPr>
        <w:t>The Client will hand over to the Estate Agent proof of ownership or copies of other documents in relation to the Registered Property.</w:t>
      </w:r>
    </w:p>
    <w:p w14:paraId="76353A7A" w14:textId="77777777" w:rsidR="00F3550F" w:rsidRPr="00CA1FC9" w:rsidRDefault="00F3550F" w:rsidP="00F3550F">
      <w:pPr>
        <w:numPr>
          <w:ilvl w:val="0"/>
          <w:numId w:val="8"/>
        </w:numPr>
        <w:rPr>
          <w:szCs w:val="20"/>
        </w:rPr>
      </w:pPr>
      <w:r w:rsidRPr="00CA1FC9">
        <w:rPr>
          <w:szCs w:val="20"/>
          <w:lang w:val="en-GB"/>
        </w:rPr>
        <w:t xml:space="preserve">The Client </w:t>
      </w:r>
      <w:sdt>
        <w:sdtPr>
          <w:rPr>
            <w:szCs w:val="20"/>
            <w:lang w:val="nl-NL"/>
          </w:rPr>
          <w:id w:val="-1102106519"/>
          <w:placeholder>
            <w:docPart w:val="579872EDFC704BA7A28321A76F84AA63"/>
          </w:placeholder>
          <w:showingPlcHdr/>
          <w:comboBox>
            <w:listItem w:value="Kies een item."/>
            <w:listItem w:displayText="will" w:value="een"/>
            <w:listItem w:displayText="will not" w:value="geen"/>
          </w:comboBox>
        </w:sdtPr>
        <w:sdtContent>
          <w:r w:rsidRPr="00CA1FC9">
            <w:rPr>
              <w:szCs w:val="20"/>
              <w:lang w:val="en-GB"/>
            </w:rPr>
            <w:t>Select an item.</w:t>
          </w:r>
        </w:sdtContent>
      </w:sdt>
      <w:r w:rsidRPr="00CA1FC9">
        <w:rPr>
          <w:szCs w:val="20"/>
          <w:lang w:val="en-GB"/>
        </w:rPr>
        <w:t xml:space="preserve"> give the Estate Agent a key for use for viewings.</w:t>
      </w:r>
    </w:p>
    <w:p w14:paraId="7311434B" w14:textId="77777777" w:rsidR="00F3550F" w:rsidRPr="00CA1FC9" w:rsidRDefault="00F3550F" w:rsidP="00F3550F">
      <w:pPr>
        <w:numPr>
          <w:ilvl w:val="0"/>
          <w:numId w:val="8"/>
        </w:numPr>
        <w:rPr>
          <w:szCs w:val="20"/>
        </w:rPr>
      </w:pPr>
      <w:r w:rsidRPr="00CA1FC9">
        <w:rPr>
          <w:szCs w:val="20"/>
          <w:lang w:val="en-GB"/>
        </w:rPr>
        <w:t xml:space="preserve">The Client will give the Estate Agent a definitive energy label. The energy label will be used for purposes as referred to under e. </w:t>
      </w:r>
    </w:p>
    <w:p w14:paraId="784F8084" w14:textId="77777777" w:rsidR="00F3550F" w:rsidRPr="00CA1FC9" w:rsidRDefault="00F3550F" w:rsidP="00F3550F">
      <w:pPr>
        <w:numPr>
          <w:ilvl w:val="0"/>
          <w:numId w:val="8"/>
        </w:numPr>
        <w:rPr>
          <w:szCs w:val="20"/>
        </w:rPr>
      </w:pPr>
      <w:r w:rsidRPr="00CA1FC9">
        <w:rPr>
          <w:szCs w:val="20"/>
          <w:lang w:val="en-GB"/>
        </w:rPr>
        <w:t xml:space="preserve">Before executing the deed of transfer of title, the Estate Agent will check the correctness of both this deed and the completion statement. The Client agrees that the civil-law notary engaged provides these documents to the Estate Agent for inspection before execution of the deed of transfer of title. If the Client still owes costs and/or commission at that time, these will be settled when the deed of transfer is executed. </w:t>
      </w:r>
      <w:r w:rsidRPr="00CA1FC9">
        <w:rPr>
          <w:szCs w:val="20"/>
          <w:lang w:val="en-GB"/>
        </w:rPr>
        <w:br/>
      </w:r>
    </w:p>
    <w:p w14:paraId="1D0233ED" w14:textId="77777777" w:rsidR="00F3550F" w:rsidRPr="00CA1FC9" w:rsidRDefault="00F3550F" w:rsidP="00F3550F">
      <w:pPr>
        <w:numPr>
          <w:ilvl w:val="0"/>
          <w:numId w:val="6"/>
        </w:numPr>
        <w:rPr>
          <w:szCs w:val="20"/>
        </w:rPr>
      </w:pPr>
      <w:r w:rsidRPr="00CA1FC9">
        <w:rPr>
          <w:rFonts w:ascii="CocogoosePro Darkmode" w:hAnsi="CocogoosePro Darkmode"/>
          <w:szCs w:val="20"/>
        </w:rPr>
        <w:t xml:space="preserve">Privacy and other provisions </w:t>
      </w:r>
    </w:p>
    <w:p w14:paraId="788EDB31" w14:textId="77777777" w:rsidR="00F3550F" w:rsidRPr="00CA1FC9" w:rsidRDefault="00F3550F" w:rsidP="00F3550F">
      <w:pPr>
        <w:rPr>
          <w:szCs w:val="20"/>
        </w:rPr>
      </w:pPr>
    </w:p>
    <w:p w14:paraId="1B7BEDAD" w14:textId="77777777" w:rsidR="00F3550F" w:rsidRPr="00CA1FC9" w:rsidRDefault="00F3550F" w:rsidP="00F3550F">
      <w:pPr>
        <w:numPr>
          <w:ilvl w:val="0"/>
          <w:numId w:val="9"/>
        </w:numPr>
        <w:rPr>
          <w:szCs w:val="20"/>
        </w:rPr>
      </w:pPr>
      <w:r w:rsidRPr="00CA1FC9">
        <w:rPr>
          <w:szCs w:val="20"/>
          <w:lang w:val="en-GB"/>
        </w:rPr>
        <w:t>The Client declares that all information provided to the Estate Agent necessary for performance of the Instruction (including the Questionnaire) is correct and complete. The Estate Agent is not liable for the consequences of incorrect or incomplete information. If the Client has provided this information while they knew or should have known that this was inconsistent with the truth (and thereby acting in bad faith), they may be liable for all damage incurred or to be incurred by the Estate Agent as a result.</w:t>
      </w:r>
    </w:p>
    <w:p w14:paraId="7C59B786" w14:textId="77777777" w:rsidR="00F3550F" w:rsidRPr="00CA1FC9" w:rsidRDefault="00F3550F" w:rsidP="00F3550F">
      <w:pPr>
        <w:numPr>
          <w:ilvl w:val="0"/>
          <w:numId w:val="9"/>
        </w:numPr>
        <w:rPr>
          <w:szCs w:val="20"/>
        </w:rPr>
      </w:pPr>
      <w:r w:rsidRPr="00CA1FC9">
        <w:rPr>
          <w:szCs w:val="20"/>
          <w:lang w:val="en-GB"/>
        </w:rPr>
        <w:t>All costs and commissions referred to in this agreement are inclusive of 21% VAT.</w:t>
      </w:r>
    </w:p>
    <w:p w14:paraId="18E279EE" w14:textId="77777777" w:rsidR="00F3550F" w:rsidRPr="00CA1FC9" w:rsidRDefault="00F3550F" w:rsidP="00F3550F">
      <w:pPr>
        <w:numPr>
          <w:ilvl w:val="0"/>
          <w:numId w:val="9"/>
        </w:numPr>
        <w:rPr>
          <w:szCs w:val="20"/>
        </w:rPr>
      </w:pPr>
      <w:r w:rsidRPr="00CA1FC9">
        <w:rPr>
          <w:szCs w:val="20"/>
          <w:lang w:val="en-GB"/>
        </w:rPr>
        <w:t xml:space="preserve">The Estate Agent is processor within the meaning of the General Data Protection Regulation. The personal data included in this Instruction will be processed for performance of the Instruction. </w:t>
      </w:r>
    </w:p>
    <w:p w14:paraId="436C68D1" w14:textId="77777777" w:rsidR="00F3550F" w:rsidRPr="00CA1FC9" w:rsidRDefault="00F3550F" w:rsidP="00F3550F">
      <w:pPr>
        <w:numPr>
          <w:ilvl w:val="0"/>
          <w:numId w:val="9"/>
        </w:numPr>
        <w:rPr>
          <w:szCs w:val="20"/>
        </w:rPr>
      </w:pPr>
      <w:r w:rsidRPr="00CA1FC9">
        <w:rPr>
          <w:szCs w:val="20"/>
          <w:lang w:val="en-GB"/>
        </w:rPr>
        <w:t>Within the framework of the Instruction, the Estate Agent may share (part of) the personal data with other processors, such as a civil-law notary or valuer.</w:t>
      </w:r>
      <w:r w:rsidRPr="00CA1FC9">
        <w:rPr>
          <w:szCs w:val="20"/>
          <w:lang w:val="en-GB"/>
        </w:rPr>
        <w:br/>
      </w:r>
      <w:sdt>
        <w:sdtPr>
          <w:rPr>
            <w:szCs w:val="20"/>
          </w:rPr>
          <w:id w:val="-1989243500"/>
          <w14:checkbox>
            <w14:checked w14:val="0"/>
            <w14:checkedState w14:val="2612" w14:font="MS Gothic"/>
            <w14:uncheckedState w14:val="2610" w14:font="MS Gothic"/>
          </w14:checkbox>
        </w:sdtPr>
        <w:sdtContent>
          <w:r w:rsidRPr="00B64BF5">
            <w:rPr>
              <w:rFonts w:hint="eastAsia"/>
              <w:szCs w:val="20"/>
            </w:rPr>
            <w:t>☐</w:t>
          </w:r>
        </w:sdtContent>
      </w:sdt>
      <w:r w:rsidRPr="00CA1FC9">
        <w:rPr>
          <w:rFonts w:ascii="CocogoosePro Darkmode" w:hAnsi="CocogoosePro Darkmode"/>
          <w:szCs w:val="20"/>
          <w:lang w:val="en-GB"/>
        </w:rPr>
        <w:t xml:space="preserve"> Yes, the Client gives permission (to be ticked by the Client). </w:t>
      </w:r>
    </w:p>
    <w:p w14:paraId="30FDED19" w14:textId="77777777" w:rsidR="00F3550F" w:rsidRPr="00CA1FC9" w:rsidRDefault="00F3550F" w:rsidP="00F3550F">
      <w:pPr>
        <w:numPr>
          <w:ilvl w:val="0"/>
          <w:numId w:val="9"/>
        </w:numPr>
        <w:rPr>
          <w:szCs w:val="20"/>
        </w:rPr>
      </w:pPr>
      <w:r w:rsidRPr="00CA1FC9">
        <w:rPr>
          <w:szCs w:val="20"/>
          <w:lang w:val="en-GB"/>
        </w:rPr>
        <w:t>The Client agrees that their personal data can be shared with third parties as referred to in the Anti-Money Laundering and Anti-Terrorist Financing Act as part of the outsourcing of the customer due diligence.</w:t>
      </w:r>
    </w:p>
    <w:p w14:paraId="187DA363" w14:textId="77777777" w:rsidR="00F3550F" w:rsidRPr="00CA1FC9" w:rsidRDefault="00F3550F" w:rsidP="00F3550F">
      <w:pPr>
        <w:numPr>
          <w:ilvl w:val="0"/>
          <w:numId w:val="9"/>
        </w:numPr>
        <w:rPr>
          <w:szCs w:val="20"/>
        </w:rPr>
      </w:pPr>
      <w:r w:rsidRPr="00CA1FC9">
        <w:rPr>
          <w:szCs w:val="20"/>
          <w:lang w:val="en-GB"/>
        </w:rPr>
        <w:t xml:space="preserve">Additional provisions: </w:t>
      </w:r>
      <w:sdt>
        <w:sdtPr>
          <w:rPr>
            <w:szCs w:val="20"/>
          </w:rPr>
          <w:id w:val="767196070"/>
          <w:placeholder>
            <w:docPart w:val="2689DFAD99D1428EB0F1A9A3BAEC8E71"/>
          </w:placeholder>
          <w:text/>
        </w:sdtPr>
        <w:sdtContent>
          <w:r w:rsidRPr="00B64BF5">
            <w:rPr>
              <w:szCs w:val="20"/>
            </w:rPr>
            <w:t>fill in any additional provisions.</w:t>
          </w:r>
        </w:sdtContent>
      </w:sdt>
    </w:p>
    <w:p w14:paraId="26F1D57F" w14:textId="77777777" w:rsidR="00F3550F" w:rsidRPr="00CA1FC9" w:rsidRDefault="00F3550F" w:rsidP="00F3550F">
      <w:pPr>
        <w:rPr>
          <w:szCs w:val="20"/>
        </w:rPr>
      </w:pPr>
    </w:p>
    <w:p w14:paraId="26983C62" w14:textId="77777777" w:rsidR="00F3550F" w:rsidRPr="00CA1FC9" w:rsidRDefault="00F3550F" w:rsidP="00F3550F">
      <w:pPr>
        <w:rPr>
          <w:szCs w:val="20"/>
        </w:rPr>
      </w:pPr>
    </w:p>
    <w:p w14:paraId="39514DE0" w14:textId="77777777" w:rsidR="00F3550F" w:rsidRPr="00CA1FC9" w:rsidRDefault="00F3550F" w:rsidP="00F3550F">
      <w:pPr>
        <w:rPr>
          <w:szCs w:val="20"/>
        </w:rPr>
      </w:pPr>
    </w:p>
    <w:p w14:paraId="7F254EC8" w14:textId="77777777" w:rsidR="00F3550F" w:rsidRPr="00CA1FC9" w:rsidRDefault="00F3550F" w:rsidP="00F3550F">
      <w:pPr>
        <w:rPr>
          <w:szCs w:val="20"/>
        </w:rPr>
      </w:pPr>
      <w:r w:rsidRPr="00CA1FC9">
        <w:rPr>
          <w:szCs w:val="20"/>
        </w:rPr>
        <w:t xml:space="preserve">Agreed and signed in </w:t>
      </w:r>
      <w:sdt>
        <w:sdtPr>
          <w:rPr>
            <w:szCs w:val="20"/>
            <w:lang w:val="nl-NL"/>
          </w:rPr>
          <w:id w:val="571631499"/>
          <w:placeholder>
            <w:docPart w:val="7408DDD541924A41A640282DBC0C360F"/>
          </w:placeholder>
          <w:showingPlcHdr/>
          <w:comboBox>
            <w:listItem w:value="Kies een item."/>
            <w:listItem w:displayText="duplicate" w:value="tweevoud"/>
            <w:listItem w:displayText="triplicate" w:value="drievoud"/>
            <w:listItem w:displayText="quadruplicate" w:value="viervoud"/>
          </w:comboBox>
        </w:sdtPr>
        <w:sdtContent>
          <w:r w:rsidRPr="00CA1FC9">
            <w:rPr>
              <w:szCs w:val="20"/>
            </w:rPr>
            <w:t>Select an item.</w:t>
          </w:r>
        </w:sdtContent>
      </w:sdt>
      <w:r w:rsidRPr="00CA1FC9">
        <w:rPr>
          <w:szCs w:val="20"/>
        </w:rPr>
        <w:t xml:space="preserve"> undersigned:</w:t>
      </w:r>
    </w:p>
    <w:p w14:paraId="554C48A3" w14:textId="77777777" w:rsidR="00F3550F" w:rsidRPr="00CA1FC9" w:rsidRDefault="00F3550F" w:rsidP="00F3550F">
      <w:pPr>
        <w:rPr>
          <w:szCs w:val="20"/>
        </w:rPr>
      </w:pPr>
    </w:p>
    <w:p w14:paraId="6A8B8A53" w14:textId="77777777" w:rsidR="00F3550F" w:rsidRPr="00CA1FC9" w:rsidRDefault="00F3550F" w:rsidP="00F3550F">
      <w:pPr>
        <w:rPr>
          <w:szCs w:val="20"/>
        </w:rPr>
      </w:pPr>
      <w:r w:rsidRPr="00CA1FC9">
        <w:rPr>
          <w:szCs w:val="20"/>
        </w:rPr>
        <w:t xml:space="preserve">In fill in town/city, on </w:t>
      </w:r>
      <w:sdt>
        <w:sdtPr>
          <w:rPr>
            <w:szCs w:val="20"/>
          </w:rPr>
          <w:id w:val="-1903830005"/>
          <w:placeholder>
            <w:docPart w:val="EA0DE0EF840D4FD2AD921818FF962693"/>
          </w:placeholder>
          <w:text/>
        </w:sdtPr>
        <w:sdtContent>
          <w:r w:rsidRPr="00CA1FC9">
            <w:rPr>
              <w:szCs w:val="20"/>
            </w:rPr>
            <w:t>fill in date.</w:t>
          </w:r>
        </w:sdtContent>
      </w:sdt>
    </w:p>
    <w:p w14:paraId="06468EB0" w14:textId="77777777" w:rsidR="00F3550F" w:rsidRPr="00CA1FC9" w:rsidRDefault="00F3550F" w:rsidP="00F3550F">
      <w:pPr>
        <w:rPr>
          <w:szCs w:val="20"/>
        </w:rPr>
      </w:pPr>
    </w:p>
    <w:tbl>
      <w:tblPr>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2940"/>
        <w:gridCol w:w="3199"/>
        <w:gridCol w:w="2877"/>
      </w:tblGrid>
      <w:tr w:rsidR="00F3550F" w:rsidRPr="00CA1FC9" w14:paraId="60EB2EE9" w14:textId="77777777" w:rsidTr="00F3550F">
        <w:tc>
          <w:tcPr>
            <w:tcW w:w="3369" w:type="dxa"/>
            <w:tcBorders>
              <w:top w:val="single" w:sz="4" w:space="0" w:color="D9D9D9"/>
              <w:left w:val="single" w:sz="4" w:space="0" w:color="D9D9D9"/>
              <w:bottom w:val="single" w:sz="4" w:space="0" w:color="D9D9D9"/>
              <w:right w:val="single" w:sz="4" w:space="0" w:color="D9D9D9"/>
            </w:tcBorders>
            <w:hideMark/>
          </w:tcPr>
          <w:p w14:paraId="5BDCA511" w14:textId="45257B12" w:rsidR="00F3550F" w:rsidRPr="00CA1FC9" w:rsidRDefault="00F3550F" w:rsidP="00F3550F">
            <w:pPr>
              <w:rPr>
                <w:szCs w:val="20"/>
                <w:lang w:val="nl-NL"/>
              </w:rPr>
            </w:pPr>
            <w:proofErr w:type="spellStart"/>
            <w:r w:rsidRPr="00CA1FC9">
              <w:rPr>
                <w:szCs w:val="20"/>
                <w:lang w:val="nl-NL"/>
              </w:rPr>
              <w:t>Signature</w:t>
            </w:r>
            <w:proofErr w:type="spellEnd"/>
            <w:r w:rsidRPr="00CA1FC9">
              <w:rPr>
                <w:szCs w:val="20"/>
                <w:lang w:val="nl-NL"/>
              </w:rPr>
              <w:t xml:space="preserve"> of Clien</w:t>
            </w:r>
            <w:r w:rsidR="004936D0">
              <w:rPr>
                <w:szCs w:val="20"/>
                <w:lang w:val="nl-NL"/>
              </w:rPr>
              <w:t>t</w:t>
            </w:r>
          </w:p>
        </w:tc>
        <w:tc>
          <w:tcPr>
            <w:tcW w:w="3685" w:type="dxa"/>
            <w:tcBorders>
              <w:top w:val="single" w:sz="4" w:space="0" w:color="D9D9D9"/>
              <w:left w:val="single" w:sz="4" w:space="0" w:color="D9D9D9"/>
              <w:bottom w:val="single" w:sz="4" w:space="0" w:color="D9D9D9"/>
              <w:right w:val="single" w:sz="4" w:space="0" w:color="D9D9D9"/>
            </w:tcBorders>
            <w:hideMark/>
          </w:tcPr>
          <w:p w14:paraId="3AB560AE" w14:textId="523309A2" w:rsidR="00F3550F" w:rsidRPr="00CA1FC9" w:rsidRDefault="00F3550F" w:rsidP="00F3550F">
            <w:pPr>
              <w:rPr>
                <w:szCs w:val="20"/>
                <w:lang w:val="nl-NL"/>
              </w:rPr>
            </w:pPr>
            <w:proofErr w:type="spellStart"/>
            <w:r w:rsidRPr="00CA1FC9">
              <w:rPr>
                <w:szCs w:val="20"/>
                <w:lang w:val="nl-NL"/>
              </w:rPr>
              <w:t>Signature</w:t>
            </w:r>
            <w:proofErr w:type="spellEnd"/>
            <w:r w:rsidRPr="00CA1FC9">
              <w:rPr>
                <w:szCs w:val="20"/>
                <w:lang w:val="nl-NL"/>
              </w:rPr>
              <w:t xml:space="preserve"> of </w:t>
            </w:r>
            <w:r w:rsidR="004936D0">
              <w:rPr>
                <w:szCs w:val="20"/>
                <w:lang w:val="nl-NL"/>
              </w:rPr>
              <w:t>client</w:t>
            </w:r>
          </w:p>
        </w:tc>
        <w:tc>
          <w:tcPr>
            <w:tcW w:w="3292" w:type="dxa"/>
            <w:tcBorders>
              <w:top w:val="single" w:sz="4" w:space="0" w:color="D9D9D9"/>
              <w:left w:val="single" w:sz="4" w:space="0" w:color="D9D9D9"/>
              <w:bottom w:val="single" w:sz="4" w:space="0" w:color="D9D9D9"/>
              <w:right w:val="single" w:sz="4" w:space="0" w:color="D9D9D9"/>
            </w:tcBorders>
            <w:hideMark/>
          </w:tcPr>
          <w:p w14:paraId="5B4AD571" w14:textId="77777777" w:rsidR="00F3550F" w:rsidRPr="00CA1FC9" w:rsidRDefault="00F3550F" w:rsidP="00F3550F">
            <w:pPr>
              <w:rPr>
                <w:szCs w:val="20"/>
                <w:lang w:val="nl-NL"/>
              </w:rPr>
            </w:pPr>
            <w:proofErr w:type="spellStart"/>
            <w:r w:rsidRPr="00CA1FC9">
              <w:rPr>
                <w:szCs w:val="20"/>
                <w:lang w:val="nl-NL"/>
              </w:rPr>
              <w:t>Signature</w:t>
            </w:r>
            <w:proofErr w:type="spellEnd"/>
            <w:r w:rsidRPr="00CA1FC9">
              <w:rPr>
                <w:szCs w:val="20"/>
                <w:lang w:val="nl-NL"/>
              </w:rPr>
              <w:t xml:space="preserve"> of </w:t>
            </w:r>
            <w:proofErr w:type="spellStart"/>
            <w:r w:rsidRPr="00CA1FC9">
              <w:rPr>
                <w:szCs w:val="20"/>
                <w:lang w:val="nl-NL"/>
              </w:rPr>
              <w:t>Estate</w:t>
            </w:r>
            <w:proofErr w:type="spellEnd"/>
            <w:r w:rsidRPr="00CA1FC9">
              <w:rPr>
                <w:szCs w:val="20"/>
                <w:lang w:val="nl-NL"/>
              </w:rPr>
              <w:t xml:space="preserve"> Agent</w:t>
            </w:r>
          </w:p>
        </w:tc>
      </w:tr>
      <w:tr w:rsidR="00F3550F" w:rsidRPr="00CA1FC9" w14:paraId="5EB5A9DC" w14:textId="77777777" w:rsidTr="00F3550F">
        <w:tc>
          <w:tcPr>
            <w:tcW w:w="3369" w:type="dxa"/>
            <w:tcBorders>
              <w:top w:val="single" w:sz="4" w:space="0" w:color="D9D9D9"/>
              <w:left w:val="single" w:sz="4" w:space="0" w:color="D9D9D9"/>
              <w:bottom w:val="single" w:sz="4" w:space="0" w:color="D9D9D9"/>
              <w:right w:val="single" w:sz="4" w:space="0" w:color="D9D9D9"/>
            </w:tcBorders>
          </w:tcPr>
          <w:p w14:paraId="397378D6" w14:textId="77777777" w:rsidR="00F3550F" w:rsidRPr="00CA1FC9" w:rsidRDefault="00F3550F" w:rsidP="00F3550F">
            <w:pPr>
              <w:rPr>
                <w:szCs w:val="20"/>
                <w:lang w:val="nl-NL"/>
              </w:rPr>
            </w:pPr>
          </w:p>
          <w:p w14:paraId="1DEF7B91" w14:textId="77777777" w:rsidR="00F3550F" w:rsidRPr="00CA1FC9" w:rsidRDefault="00F3550F" w:rsidP="00F3550F">
            <w:pPr>
              <w:rPr>
                <w:szCs w:val="20"/>
                <w:lang w:val="nl-NL"/>
              </w:rPr>
            </w:pPr>
          </w:p>
          <w:p w14:paraId="07642AA4" w14:textId="77777777" w:rsidR="00F3550F" w:rsidRPr="00CA1FC9" w:rsidRDefault="00F3550F" w:rsidP="00F3550F">
            <w:pPr>
              <w:rPr>
                <w:szCs w:val="20"/>
                <w:lang w:val="nl-NL"/>
              </w:rPr>
            </w:pPr>
          </w:p>
        </w:tc>
        <w:tc>
          <w:tcPr>
            <w:tcW w:w="3685" w:type="dxa"/>
            <w:tcBorders>
              <w:top w:val="single" w:sz="4" w:space="0" w:color="D9D9D9"/>
              <w:left w:val="single" w:sz="4" w:space="0" w:color="D9D9D9"/>
              <w:bottom w:val="single" w:sz="4" w:space="0" w:color="D9D9D9"/>
              <w:right w:val="single" w:sz="4" w:space="0" w:color="D9D9D9"/>
            </w:tcBorders>
          </w:tcPr>
          <w:p w14:paraId="28C49B90" w14:textId="77777777" w:rsidR="00F3550F" w:rsidRPr="00CA1FC9" w:rsidRDefault="00F3550F" w:rsidP="00F3550F">
            <w:pPr>
              <w:rPr>
                <w:szCs w:val="20"/>
                <w:lang w:val="nl-NL"/>
              </w:rPr>
            </w:pPr>
          </w:p>
        </w:tc>
        <w:tc>
          <w:tcPr>
            <w:tcW w:w="3292" w:type="dxa"/>
            <w:tcBorders>
              <w:top w:val="single" w:sz="4" w:space="0" w:color="D9D9D9"/>
              <w:left w:val="single" w:sz="4" w:space="0" w:color="D9D9D9"/>
              <w:bottom w:val="single" w:sz="4" w:space="0" w:color="D9D9D9"/>
              <w:right w:val="single" w:sz="4" w:space="0" w:color="D9D9D9"/>
            </w:tcBorders>
          </w:tcPr>
          <w:p w14:paraId="1990AFD1" w14:textId="77777777" w:rsidR="00F3550F" w:rsidRPr="00CA1FC9" w:rsidRDefault="00F3550F" w:rsidP="00F3550F">
            <w:pPr>
              <w:rPr>
                <w:szCs w:val="20"/>
                <w:lang w:val="nl-NL"/>
              </w:rPr>
            </w:pPr>
          </w:p>
        </w:tc>
      </w:tr>
    </w:tbl>
    <w:p w14:paraId="7A423AF4" w14:textId="77777777" w:rsidR="00F3550F" w:rsidRPr="00CA1FC9" w:rsidRDefault="00F3550F" w:rsidP="00F3550F">
      <w:pPr>
        <w:rPr>
          <w:szCs w:val="20"/>
          <w:lang w:val="nl-NL"/>
        </w:rPr>
      </w:pPr>
    </w:p>
    <w:p w14:paraId="59DCA145" w14:textId="2C33E4DF" w:rsidR="00F3550F" w:rsidRPr="00CA1FC9" w:rsidRDefault="00F3550F" w:rsidP="00F3550F">
      <w:pPr>
        <w:rPr>
          <w:szCs w:val="20"/>
        </w:rPr>
      </w:pPr>
      <w:r w:rsidRPr="00CA1FC9">
        <w:rPr>
          <w:szCs w:val="20"/>
        </w:rPr>
        <w:t xml:space="preserve">The Client declares that they have received and have taken note of the General Terms and Conditions for Consumers. The Client has also been notified of the Estate Agent's Privacy Statement. </w:t>
      </w:r>
      <w:r w:rsidR="004936D0">
        <w:rPr>
          <w:szCs w:val="20"/>
        </w:rPr>
        <w:br/>
      </w:r>
    </w:p>
    <w:tbl>
      <w:tblPr>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2929"/>
        <w:gridCol w:w="3302"/>
      </w:tblGrid>
      <w:tr w:rsidR="00F3550F" w:rsidRPr="00CA1FC9" w14:paraId="66076957" w14:textId="77777777" w:rsidTr="00F3550F">
        <w:tc>
          <w:tcPr>
            <w:tcW w:w="2929" w:type="dxa"/>
            <w:tcBorders>
              <w:top w:val="single" w:sz="4" w:space="0" w:color="D9D9D9"/>
              <w:left w:val="single" w:sz="4" w:space="0" w:color="D9D9D9"/>
              <w:bottom w:val="single" w:sz="4" w:space="0" w:color="D9D9D9"/>
              <w:right w:val="single" w:sz="4" w:space="0" w:color="D9D9D9"/>
            </w:tcBorders>
            <w:hideMark/>
          </w:tcPr>
          <w:p w14:paraId="0023AD03" w14:textId="7C4ED0A9" w:rsidR="00F3550F" w:rsidRPr="00CA1FC9" w:rsidRDefault="00F3550F" w:rsidP="00F3550F">
            <w:pPr>
              <w:rPr>
                <w:szCs w:val="20"/>
                <w:lang w:val="nl-NL"/>
              </w:rPr>
            </w:pPr>
            <w:proofErr w:type="spellStart"/>
            <w:r w:rsidRPr="00CA1FC9">
              <w:rPr>
                <w:szCs w:val="20"/>
                <w:lang w:val="nl-NL"/>
              </w:rPr>
              <w:t>Signature</w:t>
            </w:r>
            <w:proofErr w:type="spellEnd"/>
            <w:r w:rsidRPr="00CA1FC9">
              <w:rPr>
                <w:szCs w:val="20"/>
                <w:lang w:val="nl-NL"/>
              </w:rPr>
              <w:t xml:space="preserve"> of Client</w:t>
            </w:r>
          </w:p>
        </w:tc>
        <w:tc>
          <w:tcPr>
            <w:tcW w:w="3302" w:type="dxa"/>
            <w:tcBorders>
              <w:top w:val="single" w:sz="4" w:space="0" w:color="D9D9D9"/>
              <w:left w:val="single" w:sz="4" w:space="0" w:color="D9D9D9"/>
              <w:bottom w:val="single" w:sz="4" w:space="0" w:color="D9D9D9"/>
              <w:right w:val="single" w:sz="4" w:space="0" w:color="D9D9D9"/>
            </w:tcBorders>
            <w:hideMark/>
          </w:tcPr>
          <w:p w14:paraId="73B0F081" w14:textId="0A8BB1E2" w:rsidR="00F3550F" w:rsidRPr="00CA1FC9" w:rsidRDefault="00F3550F" w:rsidP="00F3550F">
            <w:pPr>
              <w:rPr>
                <w:szCs w:val="20"/>
                <w:lang w:val="nl-NL"/>
              </w:rPr>
            </w:pPr>
            <w:proofErr w:type="spellStart"/>
            <w:r w:rsidRPr="00CA1FC9">
              <w:rPr>
                <w:szCs w:val="20"/>
                <w:lang w:val="nl-NL"/>
              </w:rPr>
              <w:t>Signature</w:t>
            </w:r>
            <w:proofErr w:type="spellEnd"/>
            <w:r w:rsidRPr="00CA1FC9">
              <w:rPr>
                <w:szCs w:val="20"/>
                <w:lang w:val="nl-NL"/>
              </w:rPr>
              <w:t xml:space="preserve"> </w:t>
            </w:r>
            <w:r w:rsidR="004936D0">
              <w:rPr>
                <w:szCs w:val="20"/>
                <w:lang w:val="nl-NL"/>
              </w:rPr>
              <w:t>of client</w:t>
            </w:r>
          </w:p>
        </w:tc>
      </w:tr>
      <w:tr w:rsidR="00F3550F" w:rsidRPr="00CA1FC9" w14:paraId="760E4C93" w14:textId="77777777" w:rsidTr="00F3550F">
        <w:tc>
          <w:tcPr>
            <w:tcW w:w="2929" w:type="dxa"/>
            <w:tcBorders>
              <w:top w:val="single" w:sz="4" w:space="0" w:color="D9D9D9"/>
              <w:left w:val="single" w:sz="4" w:space="0" w:color="D9D9D9"/>
              <w:bottom w:val="single" w:sz="4" w:space="0" w:color="D9D9D9"/>
              <w:right w:val="single" w:sz="4" w:space="0" w:color="D9D9D9"/>
            </w:tcBorders>
          </w:tcPr>
          <w:p w14:paraId="45612D29" w14:textId="77777777" w:rsidR="00F3550F" w:rsidRPr="00CA1FC9" w:rsidRDefault="00F3550F" w:rsidP="00F3550F">
            <w:pPr>
              <w:rPr>
                <w:szCs w:val="20"/>
                <w:lang w:val="nl-NL"/>
              </w:rPr>
            </w:pPr>
          </w:p>
          <w:p w14:paraId="3C0E4FB7" w14:textId="77777777" w:rsidR="00F3550F" w:rsidRPr="00CA1FC9" w:rsidRDefault="00F3550F" w:rsidP="00F3550F">
            <w:pPr>
              <w:rPr>
                <w:szCs w:val="20"/>
                <w:lang w:val="nl-NL"/>
              </w:rPr>
            </w:pPr>
          </w:p>
          <w:p w14:paraId="0C1506CF" w14:textId="77777777" w:rsidR="00F3550F" w:rsidRPr="00CA1FC9" w:rsidRDefault="00F3550F" w:rsidP="00F3550F">
            <w:pPr>
              <w:rPr>
                <w:szCs w:val="20"/>
                <w:lang w:val="nl-NL"/>
              </w:rPr>
            </w:pPr>
          </w:p>
        </w:tc>
        <w:tc>
          <w:tcPr>
            <w:tcW w:w="3302" w:type="dxa"/>
            <w:tcBorders>
              <w:top w:val="single" w:sz="4" w:space="0" w:color="D9D9D9"/>
              <w:left w:val="single" w:sz="4" w:space="0" w:color="D9D9D9"/>
              <w:bottom w:val="single" w:sz="4" w:space="0" w:color="D9D9D9"/>
              <w:right w:val="single" w:sz="4" w:space="0" w:color="D9D9D9"/>
            </w:tcBorders>
          </w:tcPr>
          <w:p w14:paraId="1DB2F92F" w14:textId="77777777" w:rsidR="00F3550F" w:rsidRPr="00CA1FC9" w:rsidRDefault="00F3550F" w:rsidP="00F3550F">
            <w:pPr>
              <w:rPr>
                <w:szCs w:val="20"/>
                <w:lang w:val="nl-NL"/>
              </w:rPr>
            </w:pPr>
          </w:p>
        </w:tc>
      </w:tr>
    </w:tbl>
    <w:p w14:paraId="1A1B4711" w14:textId="5DE01A93" w:rsidR="00F3550F" w:rsidRPr="00CA1FC9" w:rsidRDefault="00F3550F" w:rsidP="00F3550F">
      <w:pPr>
        <w:rPr>
          <w:szCs w:val="20"/>
        </w:rPr>
      </w:pPr>
    </w:p>
    <w:p w14:paraId="23820915" w14:textId="77777777" w:rsidR="00F3550F" w:rsidRPr="00CA1FC9" w:rsidRDefault="00F3550F" w:rsidP="00F3550F">
      <w:pPr>
        <w:rPr>
          <w:szCs w:val="20"/>
        </w:rPr>
      </w:pPr>
    </w:p>
    <w:p w14:paraId="4EA31D0E" w14:textId="77777777" w:rsidR="00F3550F" w:rsidRPr="00CA1FC9" w:rsidRDefault="00F3550F" w:rsidP="00F3550F">
      <w:pPr>
        <w:rPr>
          <w:szCs w:val="20"/>
        </w:rPr>
      </w:pPr>
    </w:p>
    <w:p w14:paraId="629E854A" w14:textId="77777777" w:rsidR="00F3550F" w:rsidRPr="00CA1FC9" w:rsidRDefault="00F3550F" w:rsidP="00F3550F">
      <w:pPr>
        <w:rPr>
          <w:szCs w:val="20"/>
        </w:rPr>
      </w:pPr>
    </w:p>
    <w:p w14:paraId="6131A2AB" w14:textId="77777777" w:rsidR="00F3550F" w:rsidRPr="00B64BF5" w:rsidRDefault="00F3550F" w:rsidP="00F3550F">
      <w:pPr>
        <w:rPr>
          <w:szCs w:val="20"/>
        </w:rPr>
      </w:pPr>
    </w:p>
    <w:sectPr w:rsidR="00F3550F" w:rsidRPr="00B64BF5" w:rsidSect="00B4752F">
      <w:headerReference w:type="even" r:id="rId11"/>
      <w:headerReference w:type="default" r:id="rId12"/>
      <w:footerReference w:type="even" r:id="rId13"/>
      <w:footerReference w:type="default" r:id="rId14"/>
      <w:headerReference w:type="first" r:id="rId15"/>
      <w:footerReference w:type="first" r:id="rId16"/>
      <w:pgSz w:w="11906" w:h="16838"/>
      <w:pgMar w:top="2268" w:right="1440" w:bottom="2268"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0EEF6A7" w14:textId="77777777" w:rsidR="004D5EEA" w:rsidRDefault="004D5EEA" w:rsidP="005D4962">
      <w:r>
        <w:separator/>
      </w:r>
    </w:p>
  </w:endnote>
  <w:endnote w:type="continuationSeparator" w:id="0">
    <w:p w14:paraId="1B736F77" w14:textId="77777777" w:rsidR="004D5EEA" w:rsidRDefault="004D5EEA" w:rsidP="005D4962">
      <w:r>
        <w:continuationSeparator/>
      </w:r>
    </w:p>
  </w:endnote>
  <w:endnote w:type="continuationNotice" w:id="1">
    <w:p w14:paraId="1834DBB3" w14:textId="77777777" w:rsidR="004D5EEA" w:rsidRDefault="004D5EEA" w:rsidP="005D496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ontserrat">
    <w:panose1 w:val="00000500000000000000"/>
    <w:charset w:val="4D"/>
    <w:family w:val="auto"/>
    <w:pitch w:val="variable"/>
    <w:sig w:usb0="2000020F" w:usb1="00000003" w:usb2="00000000" w:usb3="00000000" w:csb0="00000197" w:csb1="00000000"/>
  </w:font>
  <w:font w:name="CocogoosePro Light">
    <w:altName w:val="Calibri"/>
    <w:panose1 w:val="020B0604020202020204"/>
    <w:charset w:val="00"/>
    <w:family w:val="auto"/>
    <w:pitch w:val="variable"/>
    <w:sig w:usb0="A00002FF" w:usb1="4000A06B" w:usb2="00000000" w:usb3="00000000" w:csb0="0000019F" w:csb1="00000000"/>
  </w:font>
  <w:font w:name="Aptos">
    <w:panose1 w:val="020B0004020202020204"/>
    <w:charset w:val="00"/>
    <w:family w:val="swiss"/>
    <w:pitch w:val="variable"/>
    <w:sig w:usb0="20000287" w:usb1="00000003" w:usb2="00000000" w:usb3="00000000" w:csb0="0000019F" w:csb1="00000000"/>
  </w:font>
  <w:font w:name="CocogoosePro Darkmode">
    <w:altName w:val="Calibri"/>
    <w:panose1 w:val="020B0604020202020204"/>
    <w:charset w:val="00"/>
    <w:family w:val="auto"/>
    <w:pitch w:val="variable"/>
    <w:sig w:usb0="A00002FF" w:usb1="4000A06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MinionPro-Regular">
    <w:altName w:val="Calibri"/>
    <w:panose1 w:val="020B0604020202020204"/>
    <w:charset w:val="4D"/>
    <w:family w:val="auto"/>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inanummer"/>
      </w:rPr>
      <w:id w:val="377447480"/>
      <w:docPartObj>
        <w:docPartGallery w:val="Page Numbers (Bottom of Page)"/>
        <w:docPartUnique/>
      </w:docPartObj>
    </w:sdtPr>
    <w:sdtContent>
      <w:p w14:paraId="7E9B85E4" w14:textId="77777777" w:rsidR="009D10D8" w:rsidRDefault="009D10D8" w:rsidP="004F22D0">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2F6C761D" w14:textId="77777777" w:rsidR="00CC67D8" w:rsidRDefault="00CC67D8" w:rsidP="009D10D8">
    <w:pPr>
      <w:pStyle w:val="Voettekst"/>
      <w:ind w:right="360"/>
      <w:rPr>
        <w:rStyle w:val="Paginanummer"/>
      </w:rPr>
    </w:pPr>
  </w:p>
  <w:p w14:paraId="6EFBFACB" w14:textId="77777777" w:rsidR="00CC67D8" w:rsidRDefault="00CC67D8" w:rsidP="005D4962">
    <w:pPr>
      <w:pStyle w:val="Voettekst"/>
    </w:pPr>
  </w:p>
  <w:p w14:paraId="53D129CB" w14:textId="77777777" w:rsidR="009A57B6" w:rsidRDefault="009A57B6" w:rsidP="005D496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inanummer"/>
      </w:rPr>
      <w:id w:val="2067610664"/>
      <w:docPartObj>
        <w:docPartGallery w:val="Page Numbers (Bottom of Page)"/>
        <w:docPartUnique/>
      </w:docPartObj>
    </w:sdtPr>
    <w:sdtContent>
      <w:p w14:paraId="373012D2" w14:textId="77777777" w:rsidR="009D10D8" w:rsidRDefault="009D10D8" w:rsidP="004F22D0">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1</w:t>
        </w:r>
        <w:r>
          <w:rPr>
            <w:rStyle w:val="Paginanummer"/>
          </w:rPr>
          <w:fldChar w:fldCharType="end"/>
        </w:r>
      </w:p>
    </w:sdtContent>
  </w:sdt>
  <w:p w14:paraId="4A4ED695" w14:textId="25F8C5B4" w:rsidR="00CC67D8" w:rsidRPr="00CC67D8" w:rsidRDefault="00B64BF5" w:rsidP="009D10D8">
    <w:pPr>
      <w:pStyle w:val="Voettekst"/>
      <w:ind w:right="360"/>
      <w:rPr>
        <w:rStyle w:val="Paginanummer"/>
      </w:rPr>
    </w:pPr>
    <w:r>
      <w:rPr>
        <w:rStyle w:val="Paginanummer"/>
      </w:rPr>
      <w:t>VNWe2025-1</w:t>
    </w:r>
  </w:p>
  <w:p w14:paraId="4D8AF93B" w14:textId="77777777" w:rsidR="00CC67D8" w:rsidRDefault="00CC67D8" w:rsidP="005D4962">
    <w:pPr>
      <w:pStyle w:val="Voettekst"/>
    </w:pPr>
  </w:p>
  <w:p w14:paraId="678823DF" w14:textId="77777777" w:rsidR="009A57B6" w:rsidRDefault="009A57B6" w:rsidP="005D496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23A1894" w14:textId="77777777" w:rsidR="00752ED1" w:rsidRDefault="00752ED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6852E28" w14:textId="77777777" w:rsidR="004D5EEA" w:rsidRDefault="004D5EEA" w:rsidP="005D4962">
      <w:r>
        <w:separator/>
      </w:r>
    </w:p>
  </w:footnote>
  <w:footnote w:type="continuationSeparator" w:id="0">
    <w:p w14:paraId="77755497" w14:textId="77777777" w:rsidR="004D5EEA" w:rsidRDefault="004D5EEA" w:rsidP="005D4962">
      <w:r>
        <w:continuationSeparator/>
      </w:r>
    </w:p>
  </w:footnote>
  <w:footnote w:type="continuationNotice" w:id="1">
    <w:p w14:paraId="57098232" w14:textId="77777777" w:rsidR="004D5EEA" w:rsidRDefault="004D5EEA" w:rsidP="005D496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DBAE16" w14:textId="77777777" w:rsidR="0079506A" w:rsidRDefault="007F4FBA" w:rsidP="005D4962">
    <w:pPr>
      <w:pStyle w:val="Koptekst"/>
    </w:pPr>
    <w:r>
      <w:rPr>
        <w:noProof/>
      </w:rPr>
      <w:drawing>
        <wp:anchor distT="0" distB="0" distL="114300" distR="114300" simplePos="0" relativeHeight="251658242" behindDoc="1" locked="0" layoutInCell="0" allowOverlap="1" wp14:anchorId="5D94D8B1" wp14:editId="3249F058">
          <wp:simplePos x="0" y="0"/>
          <wp:positionH relativeFrom="margin">
            <wp:align>center</wp:align>
          </wp:positionH>
          <wp:positionV relativeFrom="margin">
            <wp:align>center</wp:align>
          </wp:positionV>
          <wp:extent cx="7874000" cy="11137900"/>
          <wp:effectExtent l="0" t="0" r="0" b="0"/>
          <wp:wrapNone/>
          <wp:docPr id="380489355" name="WordPictureWatermark98913725"/>
          <wp:cNvGraphicFramePr>
            <a:graphicFrameLocks xmlns:a="http://schemas.openxmlformats.org/drawingml/2006/main" noGrp="1" noChangeAspect="1" noResize="1"/>
          </wp:cNvGraphicFramePr>
          <a:graphic xmlns:a="http://schemas.openxmlformats.org/drawingml/2006/main">
            <a:graphicData uri="http://schemas.openxmlformats.org/drawingml/2006/picture">
              <pic:pic xmlns:pic="http://schemas.openxmlformats.org/drawingml/2006/picture">
                <pic:nvPicPr>
                  <pic:cNvPr id="0" name="WordPictureWatermark98913725"/>
                  <pic:cNvPicPr>
                    <a:picLocks noGrp="1" noRot="1" noChangeAspect="1" noResize="1" noEditPoints="1" noAdjustHandles="1" noChangeArrowheads="1" noChangeShapeType="1" noCrop="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74000" cy="11137900"/>
                  </a:xfrm>
                  <a:prstGeom prst="rect">
                    <a:avLst/>
                  </a:prstGeom>
                  <a:noFill/>
                </pic:spPr>
              </pic:pic>
            </a:graphicData>
          </a:graphic>
          <wp14:sizeRelH relativeFrom="page">
            <wp14:pctWidth>0</wp14:pctWidth>
          </wp14:sizeRelH>
          <wp14:sizeRelV relativeFrom="page">
            <wp14:pctHeight>0</wp14:pctHeight>
          </wp14:sizeRelV>
        </wp:anchor>
      </w:drawing>
    </w:r>
  </w:p>
  <w:p w14:paraId="00B2577D" w14:textId="77777777" w:rsidR="009A57B6" w:rsidRDefault="009A57B6" w:rsidP="005D496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A1EA75" w14:textId="77777777" w:rsidR="0079506A" w:rsidRDefault="00C70B72" w:rsidP="005D4962">
    <w:pPr>
      <w:pStyle w:val="Koptekst"/>
    </w:pPr>
    <w:r>
      <w:rPr>
        <w:noProof/>
      </w:rPr>
      <w:drawing>
        <wp:anchor distT="0" distB="0" distL="114300" distR="114300" simplePos="0" relativeHeight="251658243" behindDoc="1" locked="0" layoutInCell="1" allowOverlap="1" wp14:anchorId="599624FA" wp14:editId="70156FD2">
          <wp:simplePos x="0" y="0"/>
          <wp:positionH relativeFrom="column">
            <wp:posOffset>-359060</wp:posOffset>
          </wp:positionH>
          <wp:positionV relativeFrom="page">
            <wp:posOffset>402590</wp:posOffset>
          </wp:positionV>
          <wp:extent cx="2065655" cy="320040"/>
          <wp:effectExtent l="0" t="0" r="4445" b="0"/>
          <wp:wrapNone/>
          <wp:docPr id="1344895292" name="Picture 1" descr="A close up of orange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671407" name="Picture 1" descr="A close up of orange letter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065655" cy="320040"/>
                  </a:xfrm>
                  <a:prstGeom prst="rect">
                    <a:avLst/>
                  </a:prstGeom>
                </pic:spPr>
              </pic:pic>
            </a:graphicData>
          </a:graphic>
          <wp14:sizeRelH relativeFrom="page">
            <wp14:pctWidth>0</wp14:pctWidth>
          </wp14:sizeRelH>
          <wp14:sizeRelV relativeFrom="page">
            <wp14:pctHeight>0</wp14:pctHeight>
          </wp14:sizeRelV>
        </wp:anchor>
      </w:drawing>
    </w:r>
    <w:r w:rsidR="0044006A">
      <w:rPr>
        <w:noProof/>
      </w:rPr>
      <w:drawing>
        <wp:anchor distT="0" distB="0" distL="114300" distR="114300" simplePos="0" relativeHeight="251658240" behindDoc="1" locked="0" layoutInCell="1" allowOverlap="1" wp14:anchorId="016FC5CD" wp14:editId="3803FC5A">
          <wp:simplePos x="0" y="0"/>
          <wp:positionH relativeFrom="column">
            <wp:posOffset>5024361</wp:posOffset>
          </wp:positionH>
          <wp:positionV relativeFrom="page">
            <wp:posOffset>342265</wp:posOffset>
          </wp:positionV>
          <wp:extent cx="1258570" cy="582930"/>
          <wp:effectExtent l="0" t="0" r="0" b="1270"/>
          <wp:wrapNone/>
          <wp:docPr id="1758182184" name="Picture 1" descr="A black and orange sign with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182433" name="Picture 1" descr="A black and orange sign with a map&#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258570" cy="582930"/>
                  </a:xfrm>
                  <a:prstGeom prst="rect">
                    <a:avLst/>
                  </a:prstGeom>
                  <a:ln>
                    <a:noFill/>
                  </a:ln>
                </pic:spPr>
              </pic:pic>
            </a:graphicData>
          </a:graphic>
          <wp14:sizeRelH relativeFrom="page">
            <wp14:pctWidth>0</wp14:pctWidth>
          </wp14:sizeRelH>
          <wp14:sizeRelV relativeFrom="page">
            <wp14:pctHeight>0</wp14:pctHeight>
          </wp14:sizeRelV>
        </wp:anchor>
      </w:drawing>
    </w:r>
  </w:p>
  <w:p w14:paraId="1EAC4E77" w14:textId="77777777" w:rsidR="009A57B6" w:rsidRDefault="009A57B6" w:rsidP="005D496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7690B55" w14:textId="77777777" w:rsidR="0079506A" w:rsidRDefault="007F4FBA" w:rsidP="005D4962">
    <w:pPr>
      <w:pStyle w:val="Koptekst"/>
    </w:pPr>
    <w:r>
      <w:rPr>
        <w:noProof/>
      </w:rPr>
      <w:drawing>
        <wp:anchor distT="0" distB="0" distL="114300" distR="114300" simplePos="0" relativeHeight="251658241" behindDoc="1" locked="0" layoutInCell="0" allowOverlap="1" wp14:anchorId="0BF4C8FD" wp14:editId="48CF4B01">
          <wp:simplePos x="0" y="0"/>
          <wp:positionH relativeFrom="margin">
            <wp:align>center</wp:align>
          </wp:positionH>
          <wp:positionV relativeFrom="margin">
            <wp:align>center</wp:align>
          </wp:positionV>
          <wp:extent cx="7874000" cy="11137900"/>
          <wp:effectExtent l="0" t="0" r="0" b="0"/>
          <wp:wrapNone/>
          <wp:docPr id="1180703600" name="WordPictureWatermark98913724"/>
          <wp:cNvGraphicFramePr>
            <a:graphicFrameLocks xmlns:a="http://schemas.openxmlformats.org/drawingml/2006/main" noGrp="1" noChangeAspect="1" noResize="1"/>
          </wp:cNvGraphicFramePr>
          <a:graphic xmlns:a="http://schemas.openxmlformats.org/drawingml/2006/main">
            <a:graphicData uri="http://schemas.openxmlformats.org/drawingml/2006/picture">
              <pic:pic xmlns:pic="http://schemas.openxmlformats.org/drawingml/2006/picture">
                <pic:nvPicPr>
                  <pic:cNvPr id="0" name="WordPictureWatermark98913724"/>
                  <pic:cNvPicPr>
                    <a:picLocks noGrp="1" noRot="1" noChangeAspect="1" noResize="1" noEditPoints="1" noAdjustHandles="1" noChangeArrowheads="1" noChangeShapeType="1" noCrop="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74000" cy="111379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B1C540B"/>
    <w:multiLevelType w:val="multilevel"/>
    <w:tmpl w:val="ED7EB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9A2DA9"/>
    <w:multiLevelType w:val="hybridMultilevel"/>
    <w:tmpl w:val="75BC1EE4"/>
    <w:lvl w:ilvl="0" w:tplc="04130019">
      <w:start w:val="1"/>
      <w:numFmt w:val="lowerLetter"/>
      <w:lvlText w:val="%1."/>
      <w:lvlJc w:val="left"/>
      <w:pPr>
        <w:ind w:left="720" w:hanging="360"/>
      </w:pPr>
    </w:lvl>
    <w:lvl w:ilvl="1" w:tplc="93D60940">
      <w:start w:val="1"/>
      <w:numFmt w:val="lowerLetter"/>
      <w:lvlText w:val="%2."/>
      <w:lvlJc w:val="left"/>
      <w:pPr>
        <w:ind w:left="1440" w:hanging="360"/>
      </w:pPr>
      <w:rPr>
        <w:b w:val="0"/>
        <w:color w:val="000000" w:themeColor="text1"/>
      </w:r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 w15:restartNumberingAfterBreak="0">
    <w:nsid w:val="214E7260"/>
    <w:multiLevelType w:val="hybridMultilevel"/>
    <w:tmpl w:val="3884A4B8"/>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3" w15:restartNumberingAfterBreak="0">
    <w:nsid w:val="2CBC5D4F"/>
    <w:multiLevelType w:val="hybridMultilevel"/>
    <w:tmpl w:val="164EFB5E"/>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4" w15:restartNumberingAfterBreak="0">
    <w:nsid w:val="3EAA458B"/>
    <w:multiLevelType w:val="hybridMultilevel"/>
    <w:tmpl w:val="5EDECD32"/>
    <w:lvl w:ilvl="0" w:tplc="057A919C">
      <w:start w:val="1"/>
      <w:numFmt w:val="bullet"/>
      <w:lvlText w:val=""/>
      <w:lvlJc w:val="left"/>
      <w:pPr>
        <w:ind w:left="1440" w:hanging="360"/>
      </w:pPr>
      <w:rPr>
        <w:rFonts w:ascii="Symbol" w:hAnsi="Symbol" w:hint="default"/>
        <w:color w:val="3E5C7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30F6B91"/>
    <w:multiLevelType w:val="hybridMultilevel"/>
    <w:tmpl w:val="BEEE219A"/>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6" w15:restartNumberingAfterBreak="0">
    <w:nsid w:val="46B00EAC"/>
    <w:multiLevelType w:val="multilevel"/>
    <w:tmpl w:val="7D3248F2"/>
    <w:lvl w:ilvl="0">
      <w:start w:val="1"/>
      <w:numFmt w:val="decimal"/>
      <w:lvlText w:val="%1."/>
      <w:lvlJc w:val="left"/>
      <w:pPr>
        <w:ind w:left="1156" w:hanging="360"/>
      </w:pPr>
      <w:rPr>
        <w:rFonts w:hint="default"/>
        <w:spacing w:val="0"/>
        <w:w w:val="100"/>
        <w:lang w:val="nl-NL" w:eastAsia="en-US" w:bidi="ar-SA"/>
      </w:rPr>
    </w:lvl>
    <w:lvl w:ilvl="1">
      <w:start w:val="1"/>
      <w:numFmt w:val="decimal"/>
      <w:lvlText w:val="%1.%2."/>
      <w:lvlJc w:val="left"/>
      <w:pPr>
        <w:ind w:left="1588" w:hanging="432"/>
      </w:pPr>
      <w:rPr>
        <w:rFonts w:hint="default"/>
        <w:spacing w:val="0"/>
        <w:w w:val="100"/>
        <w:lang w:val="nl-NL" w:eastAsia="en-US" w:bidi="ar-SA"/>
      </w:rPr>
    </w:lvl>
    <w:lvl w:ilvl="2">
      <w:start w:val="1"/>
      <w:numFmt w:val="decimal"/>
      <w:lvlText w:val="%1.%2.%3."/>
      <w:lvlJc w:val="left"/>
      <w:pPr>
        <w:ind w:left="2020" w:hanging="432"/>
      </w:pPr>
      <w:rPr>
        <w:rFonts w:ascii="Montserrat" w:eastAsia="Montserrat" w:hAnsi="Montserrat" w:cs="Montserrat" w:hint="default"/>
        <w:b w:val="0"/>
        <w:bCs w:val="0"/>
        <w:i w:val="0"/>
        <w:iCs w:val="0"/>
        <w:color w:val="032A6F"/>
        <w:spacing w:val="0"/>
        <w:w w:val="100"/>
        <w:sz w:val="24"/>
        <w:szCs w:val="24"/>
        <w:lang w:val="nl-NL" w:eastAsia="en-US" w:bidi="ar-SA"/>
      </w:rPr>
    </w:lvl>
    <w:lvl w:ilvl="3">
      <w:numFmt w:val="bullet"/>
      <w:lvlText w:val="•"/>
      <w:lvlJc w:val="left"/>
      <w:pPr>
        <w:ind w:left="3015" w:hanging="432"/>
      </w:pPr>
      <w:rPr>
        <w:rFonts w:hint="default"/>
        <w:lang w:val="nl-NL" w:eastAsia="en-US" w:bidi="ar-SA"/>
      </w:rPr>
    </w:lvl>
    <w:lvl w:ilvl="4">
      <w:numFmt w:val="bullet"/>
      <w:lvlText w:val="•"/>
      <w:lvlJc w:val="left"/>
      <w:pPr>
        <w:ind w:left="4011" w:hanging="432"/>
      </w:pPr>
      <w:rPr>
        <w:rFonts w:hint="default"/>
        <w:lang w:val="nl-NL" w:eastAsia="en-US" w:bidi="ar-SA"/>
      </w:rPr>
    </w:lvl>
    <w:lvl w:ilvl="5">
      <w:numFmt w:val="bullet"/>
      <w:lvlText w:val="•"/>
      <w:lvlJc w:val="left"/>
      <w:pPr>
        <w:ind w:left="5006" w:hanging="432"/>
      </w:pPr>
      <w:rPr>
        <w:rFonts w:hint="default"/>
        <w:lang w:val="nl-NL" w:eastAsia="en-US" w:bidi="ar-SA"/>
      </w:rPr>
    </w:lvl>
    <w:lvl w:ilvl="6">
      <w:numFmt w:val="bullet"/>
      <w:lvlText w:val="•"/>
      <w:lvlJc w:val="left"/>
      <w:pPr>
        <w:ind w:left="6002" w:hanging="432"/>
      </w:pPr>
      <w:rPr>
        <w:rFonts w:hint="default"/>
        <w:lang w:val="nl-NL" w:eastAsia="en-US" w:bidi="ar-SA"/>
      </w:rPr>
    </w:lvl>
    <w:lvl w:ilvl="7">
      <w:numFmt w:val="bullet"/>
      <w:lvlText w:val="•"/>
      <w:lvlJc w:val="left"/>
      <w:pPr>
        <w:ind w:left="6997" w:hanging="432"/>
      </w:pPr>
      <w:rPr>
        <w:rFonts w:hint="default"/>
        <w:lang w:val="nl-NL" w:eastAsia="en-US" w:bidi="ar-SA"/>
      </w:rPr>
    </w:lvl>
    <w:lvl w:ilvl="8">
      <w:numFmt w:val="bullet"/>
      <w:lvlText w:val="•"/>
      <w:lvlJc w:val="left"/>
      <w:pPr>
        <w:ind w:left="7993" w:hanging="432"/>
      </w:pPr>
      <w:rPr>
        <w:rFonts w:hint="default"/>
        <w:lang w:val="nl-NL" w:eastAsia="en-US" w:bidi="ar-SA"/>
      </w:rPr>
    </w:lvl>
  </w:abstractNum>
  <w:abstractNum w:abstractNumId="7" w15:restartNumberingAfterBreak="0">
    <w:nsid w:val="5C365167"/>
    <w:multiLevelType w:val="multilevel"/>
    <w:tmpl w:val="251036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D99390D"/>
    <w:multiLevelType w:val="hybridMultilevel"/>
    <w:tmpl w:val="C172A36E"/>
    <w:lvl w:ilvl="0" w:tplc="B6009938">
      <w:start w:val="1"/>
      <w:numFmt w:val="decimal"/>
      <w:lvlText w:val="%1"/>
      <w:lvlJc w:val="left"/>
      <w:pPr>
        <w:ind w:left="1418" w:hanging="338"/>
      </w:pPr>
      <w:rPr>
        <w:rFonts w:ascii="CocogoosePro Light" w:hAnsi="CocogoosePro Light" w:hint="default"/>
        <w:b w:val="0"/>
        <w:i w:val="0"/>
        <w:color w:val="3E5C77"/>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30058865">
    <w:abstractNumId w:val="0"/>
  </w:num>
  <w:num w:numId="2" w16cid:durableId="324624165">
    <w:abstractNumId w:val="7"/>
  </w:num>
  <w:num w:numId="3" w16cid:durableId="570508927">
    <w:abstractNumId w:val="6"/>
  </w:num>
  <w:num w:numId="4" w16cid:durableId="1282684257">
    <w:abstractNumId w:val="8"/>
  </w:num>
  <w:num w:numId="5" w16cid:durableId="1161233055">
    <w:abstractNumId w:val="4"/>
  </w:num>
  <w:num w:numId="6" w16cid:durableId="7264193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4708755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1351025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2036226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attachedTemplate r:id="rId1"/>
  <w:documentProtection w:edit="forms" w:enforcement="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50F"/>
    <w:rsid w:val="00010DE3"/>
    <w:rsid w:val="00016645"/>
    <w:rsid w:val="0007662E"/>
    <w:rsid w:val="0009059B"/>
    <w:rsid w:val="00092C01"/>
    <w:rsid w:val="0009575B"/>
    <w:rsid w:val="0009609F"/>
    <w:rsid w:val="000961B0"/>
    <w:rsid w:val="00106E5E"/>
    <w:rsid w:val="00110813"/>
    <w:rsid w:val="00125AD8"/>
    <w:rsid w:val="00147E77"/>
    <w:rsid w:val="00165527"/>
    <w:rsid w:val="001660CC"/>
    <w:rsid w:val="00175289"/>
    <w:rsid w:val="0017735B"/>
    <w:rsid w:val="001B4284"/>
    <w:rsid w:val="00211D8B"/>
    <w:rsid w:val="00214C9F"/>
    <w:rsid w:val="002270BC"/>
    <w:rsid w:val="00233706"/>
    <w:rsid w:val="00244EE2"/>
    <w:rsid w:val="002457C9"/>
    <w:rsid w:val="00277ED3"/>
    <w:rsid w:val="00282099"/>
    <w:rsid w:val="0029634D"/>
    <w:rsid w:val="002A14BF"/>
    <w:rsid w:val="002E5D60"/>
    <w:rsid w:val="00305763"/>
    <w:rsid w:val="003116E2"/>
    <w:rsid w:val="003239DA"/>
    <w:rsid w:val="00331595"/>
    <w:rsid w:val="00337A07"/>
    <w:rsid w:val="00347DDE"/>
    <w:rsid w:val="003B0611"/>
    <w:rsid w:val="003D7FF4"/>
    <w:rsid w:val="003F5461"/>
    <w:rsid w:val="00433F5D"/>
    <w:rsid w:val="0044006A"/>
    <w:rsid w:val="00444456"/>
    <w:rsid w:val="00446E73"/>
    <w:rsid w:val="00450857"/>
    <w:rsid w:val="00463939"/>
    <w:rsid w:val="0048484F"/>
    <w:rsid w:val="004936D0"/>
    <w:rsid w:val="004B1359"/>
    <w:rsid w:val="004B4B7F"/>
    <w:rsid w:val="004D3F57"/>
    <w:rsid w:val="004D5EEA"/>
    <w:rsid w:val="004E5823"/>
    <w:rsid w:val="004F37E2"/>
    <w:rsid w:val="005426D5"/>
    <w:rsid w:val="00546D9E"/>
    <w:rsid w:val="00547C45"/>
    <w:rsid w:val="00555759"/>
    <w:rsid w:val="00557D7E"/>
    <w:rsid w:val="005A589D"/>
    <w:rsid w:val="005C2562"/>
    <w:rsid w:val="005D4962"/>
    <w:rsid w:val="005E15D7"/>
    <w:rsid w:val="005F48C6"/>
    <w:rsid w:val="005F7FF2"/>
    <w:rsid w:val="00660820"/>
    <w:rsid w:val="006712FD"/>
    <w:rsid w:val="006A2D55"/>
    <w:rsid w:val="006C38D3"/>
    <w:rsid w:val="006D387D"/>
    <w:rsid w:val="006E35A1"/>
    <w:rsid w:val="006E5F19"/>
    <w:rsid w:val="006F33AF"/>
    <w:rsid w:val="00724E85"/>
    <w:rsid w:val="00730B06"/>
    <w:rsid w:val="0074220D"/>
    <w:rsid w:val="00745D93"/>
    <w:rsid w:val="00752ED1"/>
    <w:rsid w:val="00754D13"/>
    <w:rsid w:val="00757671"/>
    <w:rsid w:val="00772EBE"/>
    <w:rsid w:val="00777BC6"/>
    <w:rsid w:val="00777F1A"/>
    <w:rsid w:val="0079072E"/>
    <w:rsid w:val="0079506A"/>
    <w:rsid w:val="007A154C"/>
    <w:rsid w:val="007A73DD"/>
    <w:rsid w:val="007E014F"/>
    <w:rsid w:val="007F4FBA"/>
    <w:rsid w:val="008110F1"/>
    <w:rsid w:val="00836576"/>
    <w:rsid w:val="00843108"/>
    <w:rsid w:val="00860E89"/>
    <w:rsid w:val="00873212"/>
    <w:rsid w:val="00890746"/>
    <w:rsid w:val="008968FA"/>
    <w:rsid w:val="008B26B3"/>
    <w:rsid w:val="008F465E"/>
    <w:rsid w:val="009029A6"/>
    <w:rsid w:val="009104F4"/>
    <w:rsid w:val="00926BEF"/>
    <w:rsid w:val="009407A2"/>
    <w:rsid w:val="009916FC"/>
    <w:rsid w:val="00992C8A"/>
    <w:rsid w:val="009A312C"/>
    <w:rsid w:val="009A57B6"/>
    <w:rsid w:val="009D10D8"/>
    <w:rsid w:val="009D39BB"/>
    <w:rsid w:val="009D685E"/>
    <w:rsid w:val="009D755E"/>
    <w:rsid w:val="009E1EE0"/>
    <w:rsid w:val="009E66B6"/>
    <w:rsid w:val="00A05F7C"/>
    <w:rsid w:val="00A21EAD"/>
    <w:rsid w:val="00A27451"/>
    <w:rsid w:val="00A32A33"/>
    <w:rsid w:val="00A43358"/>
    <w:rsid w:val="00A556A5"/>
    <w:rsid w:val="00A82E47"/>
    <w:rsid w:val="00A849E5"/>
    <w:rsid w:val="00A976D7"/>
    <w:rsid w:val="00AA667C"/>
    <w:rsid w:val="00AE7F6B"/>
    <w:rsid w:val="00B04540"/>
    <w:rsid w:val="00B12BA9"/>
    <w:rsid w:val="00B204AC"/>
    <w:rsid w:val="00B303FA"/>
    <w:rsid w:val="00B4752F"/>
    <w:rsid w:val="00B47BE3"/>
    <w:rsid w:val="00B5755E"/>
    <w:rsid w:val="00B57DCE"/>
    <w:rsid w:val="00B64BF5"/>
    <w:rsid w:val="00BA75D0"/>
    <w:rsid w:val="00BB4188"/>
    <w:rsid w:val="00BE12B2"/>
    <w:rsid w:val="00BF64D1"/>
    <w:rsid w:val="00C060CA"/>
    <w:rsid w:val="00C0732E"/>
    <w:rsid w:val="00C14976"/>
    <w:rsid w:val="00C17812"/>
    <w:rsid w:val="00C456F3"/>
    <w:rsid w:val="00C70B72"/>
    <w:rsid w:val="00C76A38"/>
    <w:rsid w:val="00C9074A"/>
    <w:rsid w:val="00CA1FC9"/>
    <w:rsid w:val="00CC67D8"/>
    <w:rsid w:val="00CD2D9C"/>
    <w:rsid w:val="00CF18B4"/>
    <w:rsid w:val="00CF3559"/>
    <w:rsid w:val="00D07608"/>
    <w:rsid w:val="00D21896"/>
    <w:rsid w:val="00D4023F"/>
    <w:rsid w:val="00D4325A"/>
    <w:rsid w:val="00D43287"/>
    <w:rsid w:val="00D8524F"/>
    <w:rsid w:val="00DE11E1"/>
    <w:rsid w:val="00DE5BFF"/>
    <w:rsid w:val="00DF54E2"/>
    <w:rsid w:val="00E165D7"/>
    <w:rsid w:val="00E22408"/>
    <w:rsid w:val="00E26DDC"/>
    <w:rsid w:val="00E720F7"/>
    <w:rsid w:val="00E83EBB"/>
    <w:rsid w:val="00E86F40"/>
    <w:rsid w:val="00E906B3"/>
    <w:rsid w:val="00E921E7"/>
    <w:rsid w:val="00E945F4"/>
    <w:rsid w:val="00EA6CA4"/>
    <w:rsid w:val="00EB2C6A"/>
    <w:rsid w:val="00ED1B79"/>
    <w:rsid w:val="00ED1E4A"/>
    <w:rsid w:val="00EE3CB7"/>
    <w:rsid w:val="00F02283"/>
    <w:rsid w:val="00F14AAF"/>
    <w:rsid w:val="00F174CA"/>
    <w:rsid w:val="00F2777E"/>
    <w:rsid w:val="00F349E3"/>
    <w:rsid w:val="00F3550F"/>
    <w:rsid w:val="00F60B41"/>
    <w:rsid w:val="00F733E8"/>
    <w:rsid w:val="00F85875"/>
    <w:rsid w:val="00FC103C"/>
    <w:rsid w:val="00FE670E"/>
    <w:rsid w:val="00FE790B"/>
    <w:rsid w:val="00FF052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4A2468"/>
  <w15:chartTrackingRefBased/>
  <w15:docId w15:val="{A0887233-2B71-4AF5-AAAC-E9717C530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Body"/>
    <w:qFormat/>
    <w:rsid w:val="005D4962"/>
    <w:rPr>
      <w:rFonts w:ascii="CocogoosePro Light" w:hAnsi="CocogoosePro Light"/>
      <w:color w:val="3E5C77"/>
      <w:sz w:val="20"/>
      <w:lang w:val="en-US"/>
    </w:rPr>
  </w:style>
  <w:style w:type="paragraph" w:styleId="Kop1">
    <w:name w:val="heading 1"/>
    <w:aliases w:val="Hoofdtitel"/>
    <w:basedOn w:val="Standaard"/>
    <w:next w:val="Standaard"/>
    <w:link w:val="Kop1Char"/>
    <w:uiPriority w:val="9"/>
    <w:qFormat/>
    <w:rsid w:val="00FF0529"/>
    <w:pPr>
      <w:keepNext/>
      <w:keepLines/>
      <w:spacing w:before="360" w:after="80"/>
      <w:outlineLvl w:val="0"/>
    </w:pPr>
    <w:rPr>
      <w:rFonts w:ascii="CocogoosePro Darkmode" w:eastAsiaTheme="majorEastAsia" w:hAnsi="CocogoosePro Darkmode" w:cstheme="majorBidi"/>
      <w:color w:val="0F4761" w:themeColor="accent1" w:themeShade="BF"/>
      <w:sz w:val="40"/>
      <w:szCs w:val="40"/>
    </w:rPr>
  </w:style>
  <w:style w:type="paragraph" w:styleId="Kop2">
    <w:name w:val="heading 2"/>
    <w:aliases w:val="Subtitel"/>
    <w:basedOn w:val="Standaard"/>
    <w:next w:val="Standaard"/>
    <w:link w:val="Kop2Char"/>
    <w:uiPriority w:val="9"/>
    <w:semiHidden/>
    <w:unhideWhenUsed/>
    <w:qFormat/>
    <w:rsid w:val="00FF0529"/>
    <w:pPr>
      <w:keepNext/>
      <w:keepLines/>
      <w:spacing w:before="160" w:after="80"/>
      <w:outlineLvl w:val="1"/>
    </w:pPr>
    <w:rPr>
      <w:rFonts w:ascii="CocogoosePro Darkmode" w:eastAsiaTheme="majorEastAsia" w:hAnsi="CocogoosePro Darkmode" w:cstheme="majorBidi"/>
      <w:color w:val="0F4761" w:themeColor="accent1" w:themeShade="BF"/>
      <w:sz w:val="28"/>
      <w:szCs w:val="32"/>
    </w:rPr>
  </w:style>
  <w:style w:type="paragraph" w:styleId="Kop3">
    <w:name w:val="heading 3"/>
    <w:basedOn w:val="Standaard"/>
    <w:next w:val="Standaard"/>
    <w:link w:val="Kop3Char"/>
    <w:uiPriority w:val="9"/>
    <w:semiHidden/>
    <w:unhideWhenUsed/>
    <w:qFormat/>
    <w:rsid w:val="0079506A"/>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9506A"/>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9506A"/>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9506A"/>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9506A"/>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9506A"/>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9506A"/>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titel Char"/>
    <w:basedOn w:val="Standaardalinea-lettertype"/>
    <w:link w:val="Kop1"/>
    <w:uiPriority w:val="9"/>
    <w:rsid w:val="00FF0529"/>
    <w:rPr>
      <w:rFonts w:ascii="CocogoosePro Darkmode" w:eastAsiaTheme="majorEastAsia" w:hAnsi="CocogoosePro Darkmode" w:cstheme="majorBidi"/>
      <w:color w:val="0F4761" w:themeColor="accent1" w:themeShade="BF"/>
      <w:sz w:val="40"/>
      <w:szCs w:val="40"/>
    </w:rPr>
  </w:style>
  <w:style w:type="character" w:customStyle="1" w:styleId="Kop2Char">
    <w:name w:val="Kop 2 Char"/>
    <w:aliases w:val="Subtitel Char"/>
    <w:basedOn w:val="Standaardalinea-lettertype"/>
    <w:link w:val="Kop2"/>
    <w:uiPriority w:val="9"/>
    <w:semiHidden/>
    <w:rsid w:val="00FF0529"/>
    <w:rPr>
      <w:rFonts w:ascii="CocogoosePro Darkmode" w:eastAsiaTheme="majorEastAsia" w:hAnsi="CocogoosePro Darkmode" w:cstheme="majorBidi"/>
      <w:color w:val="0F4761" w:themeColor="accent1" w:themeShade="BF"/>
      <w:sz w:val="28"/>
      <w:szCs w:val="32"/>
    </w:rPr>
  </w:style>
  <w:style w:type="character" w:customStyle="1" w:styleId="Kop3Char">
    <w:name w:val="Kop 3 Char"/>
    <w:basedOn w:val="Standaardalinea-lettertype"/>
    <w:link w:val="Kop3"/>
    <w:uiPriority w:val="9"/>
    <w:semiHidden/>
    <w:rsid w:val="0079506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9506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9506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9506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9506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9506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9506A"/>
    <w:rPr>
      <w:rFonts w:eastAsiaTheme="majorEastAsia" w:cstheme="majorBidi"/>
      <w:color w:val="272727" w:themeColor="text1" w:themeTint="D8"/>
    </w:rPr>
  </w:style>
  <w:style w:type="paragraph" w:styleId="Titel">
    <w:name w:val="Title"/>
    <w:basedOn w:val="Standaard"/>
    <w:next w:val="Standaard"/>
    <w:link w:val="TitelChar"/>
    <w:uiPriority w:val="10"/>
    <w:rsid w:val="0079506A"/>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9506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rsid w:val="0079506A"/>
    <w:pPr>
      <w:numPr>
        <w:ilvl w:val="1"/>
      </w:numPr>
      <w:spacing w:after="160"/>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9506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rsid w:val="0079506A"/>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79506A"/>
    <w:rPr>
      <w:i/>
      <w:iCs/>
      <w:color w:val="404040" w:themeColor="text1" w:themeTint="BF"/>
    </w:rPr>
  </w:style>
  <w:style w:type="paragraph" w:styleId="Lijstalinea">
    <w:name w:val="List Paragraph"/>
    <w:basedOn w:val="Standaard"/>
    <w:uiPriority w:val="1"/>
    <w:rsid w:val="0079506A"/>
    <w:pPr>
      <w:ind w:left="720"/>
      <w:contextualSpacing/>
    </w:pPr>
  </w:style>
  <w:style w:type="character" w:styleId="Intensievebenadrukking">
    <w:name w:val="Intense Emphasis"/>
    <w:basedOn w:val="Standaardalinea-lettertype"/>
    <w:uiPriority w:val="21"/>
    <w:rsid w:val="0079506A"/>
    <w:rPr>
      <w:i/>
      <w:iCs/>
      <w:color w:val="0F4761" w:themeColor="accent1" w:themeShade="BF"/>
    </w:rPr>
  </w:style>
  <w:style w:type="paragraph" w:styleId="Duidelijkcitaat">
    <w:name w:val="Intense Quote"/>
    <w:basedOn w:val="Standaard"/>
    <w:next w:val="Standaard"/>
    <w:link w:val="DuidelijkcitaatChar"/>
    <w:uiPriority w:val="30"/>
    <w:rsid w:val="007950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9506A"/>
    <w:rPr>
      <w:i/>
      <w:iCs/>
      <w:color w:val="0F4761" w:themeColor="accent1" w:themeShade="BF"/>
    </w:rPr>
  </w:style>
  <w:style w:type="character" w:styleId="Intensieveverwijzing">
    <w:name w:val="Intense Reference"/>
    <w:basedOn w:val="Standaardalinea-lettertype"/>
    <w:uiPriority w:val="32"/>
    <w:rsid w:val="0079506A"/>
    <w:rPr>
      <w:b/>
      <w:bCs/>
      <w:smallCaps/>
      <w:color w:val="0F4761" w:themeColor="accent1" w:themeShade="BF"/>
      <w:spacing w:val="5"/>
    </w:rPr>
  </w:style>
  <w:style w:type="paragraph" w:styleId="Koptekst">
    <w:name w:val="header"/>
    <w:basedOn w:val="Standaard"/>
    <w:link w:val="KoptekstChar"/>
    <w:uiPriority w:val="99"/>
    <w:unhideWhenUsed/>
    <w:rsid w:val="0079506A"/>
    <w:pPr>
      <w:tabs>
        <w:tab w:val="center" w:pos="4513"/>
        <w:tab w:val="right" w:pos="9026"/>
      </w:tabs>
    </w:pPr>
  </w:style>
  <w:style w:type="character" w:customStyle="1" w:styleId="KoptekstChar">
    <w:name w:val="Koptekst Char"/>
    <w:basedOn w:val="Standaardalinea-lettertype"/>
    <w:link w:val="Koptekst"/>
    <w:uiPriority w:val="99"/>
    <w:rsid w:val="0079506A"/>
  </w:style>
  <w:style w:type="paragraph" w:styleId="Voettekst">
    <w:name w:val="footer"/>
    <w:basedOn w:val="Standaard"/>
    <w:link w:val="VoettekstChar"/>
    <w:uiPriority w:val="99"/>
    <w:unhideWhenUsed/>
    <w:rsid w:val="0079506A"/>
    <w:pPr>
      <w:tabs>
        <w:tab w:val="center" w:pos="4513"/>
        <w:tab w:val="right" w:pos="9026"/>
      </w:tabs>
    </w:pPr>
  </w:style>
  <w:style w:type="character" w:customStyle="1" w:styleId="VoettekstChar">
    <w:name w:val="Voettekst Char"/>
    <w:basedOn w:val="Standaardalinea-lettertype"/>
    <w:link w:val="Voettekst"/>
    <w:uiPriority w:val="99"/>
    <w:rsid w:val="0079506A"/>
  </w:style>
  <w:style w:type="paragraph" w:styleId="Normaalweb">
    <w:name w:val="Normal (Web)"/>
    <w:basedOn w:val="Standaard"/>
    <w:uiPriority w:val="99"/>
    <w:semiHidden/>
    <w:unhideWhenUsed/>
    <w:rsid w:val="00C060CA"/>
    <w:pPr>
      <w:spacing w:before="100" w:beforeAutospacing="1" w:after="100" w:afterAutospacing="1"/>
    </w:pPr>
    <w:rPr>
      <w:rFonts w:ascii="Times New Roman" w:eastAsia="Times New Roman" w:hAnsi="Times New Roman" w:cs="Times New Roman"/>
      <w:kern w:val="0"/>
      <w:lang w:eastAsia="en-GB"/>
      <w14:ligatures w14:val="none"/>
    </w:rPr>
  </w:style>
  <w:style w:type="character" w:styleId="Zwaar">
    <w:name w:val="Strong"/>
    <w:basedOn w:val="Standaardalinea-lettertype"/>
    <w:uiPriority w:val="22"/>
    <w:rsid w:val="00C060CA"/>
    <w:rPr>
      <w:b/>
      <w:bCs/>
    </w:rPr>
  </w:style>
  <w:style w:type="paragraph" w:customStyle="1" w:styleId="BasicParagraph">
    <w:name w:val="[Basic Paragraph]"/>
    <w:basedOn w:val="Standaard"/>
    <w:uiPriority w:val="99"/>
    <w:rsid w:val="00305763"/>
    <w:pPr>
      <w:autoSpaceDE w:val="0"/>
      <w:autoSpaceDN w:val="0"/>
      <w:adjustRightInd w:val="0"/>
      <w:spacing w:line="288" w:lineRule="auto"/>
      <w:textAlignment w:val="center"/>
    </w:pPr>
    <w:rPr>
      <w:rFonts w:ascii="MinionPro-Regular" w:hAnsi="MinionPro-Regular" w:cs="MinionPro-Regular"/>
      <w:color w:val="000000"/>
      <w:kern w:val="0"/>
    </w:rPr>
  </w:style>
  <w:style w:type="character" w:styleId="Paginanummer">
    <w:name w:val="page number"/>
    <w:basedOn w:val="Standaardalinea-lettertype"/>
    <w:uiPriority w:val="99"/>
    <w:semiHidden/>
    <w:unhideWhenUsed/>
    <w:rsid w:val="00CC67D8"/>
  </w:style>
  <w:style w:type="paragraph" w:styleId="Plattetekst">
    <w:name w:val="Body Text"/>
    <w:basedOn w:val="Standaard"/>
    <w:link w:val="PlattetekstChar"/>
    <w:uiPriority w:val="1"/>
    <w:rsid w:val="001660CC"/>
    <w:pPr>
      <w:widowControl w:val="0"/>
      <w:autoSpaceDE w:val="0"/>
      <w:autoSpaceDN w:val="0"/>
      <w:ind w:left="1588" w:hanging="432"/>
    </w:pPr>
    <w:rPr>
      <w:rFonts w:ascii="Montserrat" w:eastAsia="Montserrat" w:hAnsi="Montserrat" w:cs="Montserrat"/>
      <w:kern w:val="0"/>
      <w14:ligatures w14:val="none"/>
    </w:rPr>
  </w:style>
  <w:style w:type="character" w:customStyle="1" w:styleId="PlattetekstChar">
    <w:name w:val="Platte tekst Char"/>
    <w:basedOn w:val="Standaardalinea-lettertype"/>
    <w:link w:val="Plattetekst"/>
    <w:uiPriority w:val="1"/>
    <w:rsid w:val="001660CC"/>
    <w:rPr>
      <w:rFonts w:ascii="Montserrat" w:eastAsia="Montserrat" w:hAnsi="Montserrat" w:cs="Montserrat"/>
      <w:kern w:val="0"/>
      <w14:ligatures w14:val="none"/>
    </w:rPr>
  </w:style>
  <w:style w:type="table" w:styleId="Tabelraster">
    <w:name w:val="Table Grid"/>
    <w:basedOn w:val="Standaardtabel"/>
    <w:uiPriority w:val="39"/>
    <w:rsid w:val="001655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1licht-Accent1">
    <w:name w:val="Grid Table 1 Light Accent 1"/>
    <w:basedOn w:val="Standaardtabel"/>
    <w:uiPriority w:val="46"/>
    <w:rsid w:val="002457C9"/>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Tabelrasterlicht">
    <w:name w:val="Grid Table Light"/>
    <w:basedOn w:val="Standaardtabel"/>
    <w:uiPriority w:val="40"/>
    <w:rsid w:val="005D496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Onopgemaaktetabel3">
    <w:name w:val="Plain Table 3"/>
    <w:basedOn w:val="Standaardtabel"/>
    <w:uiPriority w:val="43"/>
    <w:rsid w:val="005D4962"/>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VastgoedNederlandtabel">
    <w:name w:val="Vastgoed Nederland tabel"/>
    <w:basedOn w:val="Standaardtabel"/>
    <w:uiPriority w:val="99"/>
    <w:rsid w:val="00B4752F"/>
    <w:rPr>
      <w:rFonts w:ascii="CocogoosePro Light" w:hAnsi="CocogoosePro Light"/>
      <w:sz w:val="20"/>
    </w:rPr>
    <w:tblPr>
      <w:tblBorders>
        <w:top w:val="single" w:sz="4" w:space="0" w:color="3E5C77"/>
        <w:left w:val="single" w:sz="4" w:space="0" w:color="3E5C77"/>
        <w:bottom w:val="single" w:sz="4" w:space="0" w:color="3E5C77"/>
        <w:right w:val="single" w:sz="4" w:space="0" w:color="3E5C77"/>
        <w:insideH w:val="single" w:sz="4" w:space="0" w:color="3E5C77"/>
        <w:insideV w:val="single" w:sz="4" w:space="0" w:color="3E5C77"/>
      </w:tblBorders>
    </w:tblPr>
    <w:tcPr>
      <w:shd w:val="clear" w:color="auto" w:fill="auto"/>
    </w:tcPr>
  </w:style>
  <w:style w:type="character" w:styleId="Tekstvantijdelijkeaanduiding">
    <w:name w:val="Placeholder Text"/>
    <w:uiPriority w:val="99"/>
    <w:semiHidden/>
    <w:rsid w:val="00F3550F"/>
    <w:rPr>
      <w:color w:val="808080"/>
    </w:rPr>
  </w:style>
  <w:style w:type="character" w:styleId="Hyperlink">
    <w:name w:val="Hyperlink"/>
    <w:basedOn w:val="Standaardalinea-lettertype"/>
    <w:uiPriority w:val="99"/>
    <w:unhideWhenUsed/>
    <w:rsid w:val="00F3550F"/>
    <w:rPr>
      <w:color w:val="467886" w:themeColor="hyperlink"/>
      <w:u w:val="single"/>
    </w:rPr>
  </w:style>
  <w:style w:type="character" w:styleId="Onopgelostemelding">
    <w:name w:val="Unresolved Mention"/>
    <w:basedOn w:val="Standaardalinea-lettertype"/>
    <w:uiPriority w:val="99"/>
    <w:semiHidden/>
    <w:unhideWhenUsed/>
    <w:rsid w:val="00F355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27569613">
      <w:bodyDiv w:val="1"/>
      <w:marLeft w:val="0"/>
      <w:marRight w:val="0"/>
      <w:marTop w:val="0"/>
      <w:marBottom w:val="0"/>
      <w:divBdr>
        <w:top w:val="none" w:sz="0" w:space="0" w:color="auto"/>
        <w:left w:val="none" w:sz="0" w:space="0" w:color="auto"/>
        <w:bottom w:val="none" w:sz="0" w:space="0" w:color="auto"/>
        <w:right w:val="none" w:sz="0" w:space="0" w:color="auto"/>
      </w:divBdr>
    </w:div>
    <w:div w:id="1143544146">
      <w:bodyDiv w:val="1"/>
      <w:marLeft w:val="0"/>
      <w:marRight w:val="0"/>
      <w:marTop w:val="0"/>
      <w:marBottom w:val="0"/>
      <w:divBdr>
        <w:top w:val="none" w:sz="0" w:space="0" w:color="auto"/>
        <w:left w:val="none" w:sz="0" w:space="0" w:color="auto"/>
        <w:bottom w:val="none" w:sz="0" w:space="0" w:color="auto"/>
        <w:right w:val="none" w:sz="0" w:space="0" w:color="auto"/>
      </w:divBdr>
    </w:div>
    <w:div w:id="1479103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https://www.degeschillencommissie.nl/over-ons/commissies/tuchtcommissie-vastgoedprofessionals/"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nemieMooren\Downloads\Template%20-%20(online)%20tekstdocumen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9E334C402ACD448FB13193BFA1C2C890"/>
        <w:category>
          <w:name w:val="Algemeen"/>
          <w:gallery w:val="placeholder"/>
        </w:category>
        <w:types>
          <w:type w:val="bbPlcHdr"/>
        </w:types>
        <w:behaviors>
          <w:behavior w:val="content"/>
        </w:behaviors>
        <w:guid w:val="{2CA626F0-961E-4E6A-B666-82BDDEFC7A6D}"/>
      </w:docPartPr>
      <w:docPartBody>
        <w:p w:rsidR="003E04D3" w:rsidRDefault="003E04D3" w:rsidP="003E04D3">
          <w:pPr>
            <w:pStyle w:val="9E334C402ACD448FB13193BFA1C2C890"/>
          </w:pPr>
          <w:r>
            <w:rPr>
              <w:rStyle w:val="Tekstvantijdelijkeaanduiding"/>
            </w:rPr>
            <w:t>Klik hier als u tekst wilt invoeren.</w:t>
          </w:r>
        </w:p>
      </w:docPartBody>
    </w:docPart>
    <w:docPart>
      <w:docPartPr>
        <w:name w:val="AD91DE9848EE48718ECE62F77C0DAA1A"/>
        <w:category>
          <w:name w:val="Algemeen"/>
          <w:gallery w:val="placeholder"/>
        </w:category>
        <w:types>
          <w:type w:val="bbPlcHdr"/>
        </w:types>
        <w:behaviors>
          <w:behavior w:val="content"/>
        </w:behaviors>
        <w:guid w:val="{76C9BC15-CD6F-4254-852D-05E55EBE5C29}"/>
      </w:docPartPr>
      <w:docPartBody>
        <w:p w:rsidR="003E04D3" w:rsidRDefault="003E04D3" w:rsidP="003E04D3">
          <w:pPr>
            <w:pStyle w:val="AD91DE9848EE48718ECE62F77C0DAA1A"/>
          </w:pPr>
          <w:r>
            <w:rPr>
              <w:rStyle w:val="Tekstvantijdelijkeaanduiding"/>
            </w:rPr>
            <w:t>Klik hier als u tekst wilt invoeren.</w:t>
          </w:r>
        </w:p>
      </w:docPartBody>
    </w:docPart>
    <w:docPart>
      <w:docPartPr>
        <w:name w:val="B5BC914119A748DC99799C5DFFCEE924"/>
        <w:category>
          <w:name w:val="Algemeen"/>
          <w:gallery w:val="placeholder"/>
        </w:category>
        <w:types>
          <w:type w:val="bbPlcHdr"/>
        </w:types>
        <w:behaviors>
          <w:behavior w:val="content"/>
        </w:behaviors>
        <w:guid w:val="{CCB8060F-4545-484F-AD5D-B88912742EE2}"/>
      </w:docPartPr>
      <w:docPartBody>
        <w:p w:rsidR="003E04D3" w:rsidRDefault="003E04D3" w:rsidP="003E04D3">
          <w:pPr>
            <w:pStyle w:val="B5BC914119A748DC99799C5DFFCEE924"/>
          </w:pPr>
          <w:r>
            <w:rPr>
              <w:rStyle w:val="Tekstvantijdelijkeaanduiding"/>
            </w:rPr>
            <w:t>Klik hier als u tekst wilt invoeren.</w:t>
          </w:r>
        </w:p>
      </w:docPartBody>
    </w:docPart>
    <w:docPart>
      <w:docPartPr>
        <w:name w:val="653A779672F74F18BDCFE056F9593B64"/>
        <w:category>
          <w:name w:val="Algemeen"/>
          <w:gallery w:val="placeholder"/>
        </w:category>
        <w:types>
          <w:type w:val="bbPlcHdr"/>
        </w:types>
        <w:behaviors>
          <w:behavior w:val="content"/>
        </w:behaviors>
        <w:guid w:val="{8D419403-5898-43D5-8044-E9A94EE29889}"/>
      </w:docPartPr>
      <w:docPartBody>
        <w:p w:rsidR="003E04D3" w:rsidRDefault="003E04D3" w:rsidP="003E04D3">
          <w:pPr>
            <w:pStyle w:val="653A779672F74F18BDCFE056F9593B64"/>
          </w:pPr>
          <w:r>
            <w:rPr>
              <w:rStyle w:val="Tekstvantijdelijkeaanduiding"/>
            </w:rPr>
            <w:t>Klik hier als u tekst wilt invoeren.</w:t>
          </w:r>
        </w:p>
      </w:docPartBody>
    </w:docPart>
    <w:docPart>
      <w:docPartPr>
        <w:name w:val="E9FB3EADA4B24518B938AB4126A2F521"/>
        <w:category>
          <w:name w:val="Algemeen"/>
          <w:gallery w:val="placeholder"/>
        </w:category>
        <w:types>
          <w:type w:val="bbPlcHdr"/>
        </w:types>
        <w:behaviors>
          <w:behavior w:val="content"/>
        </w:behaviors>
        <w:guid w:val="{E2CD2D0C-1F61-4E37-9F08-5C475CEA50CD}"/>
      </w:docPartPr>
      <w:docPartBody>
        <w:p w:rsidR="003E04D3" w:rsidRDefault="003E04D3" w:rsidP="003E04D3">
          <w:pPr>
            <w:pStyle w:val="E9FB3EADA4B24518B938AB4126A2F521"/>
          </w:pPr>
          <w:r>
            <w:rPr>
              <w:rStyle w:val="Tekstvantijdelijkeaanduiding"/>
            </w:rPr>
            <w:t>Klik hier als u tekst wilt invoeren.</w:t>
          </w:r>
        </w:p>
      </w:docPartBody>
    </w:docPart>
    <w:docPart>
      <w:docPartPr>
        <w:name w:val="6141B5E0166244A78F5DFDFCD73FCAB1"/>
        <w:category>
          <w:name w:val="Algemeen"/>
          <w:gallery w:val="placeholder"/>
        </w:category>
        <w:types>
          <w:type w:val="bbPlcHdr"/>
        </w:types>
        <w:behaviors>
          <w:behavior w:val="content"/>
        </w:behaviors>
        <w:guid w:val="{C31329F1-5897-430E-A087-0EA8161EACC0}"/>
      </w:docPartPr>
      <w:docPartBody>
        <w:p w:rsidR="003E04D3" w:rsidRDefault="003E04D3" w:rsidP="003E04D3">
          <w:pPr>
            <w:pStyle w:val="6141B5E0166244A78F5DFDFCD73FCAB1"/>
          </w:pPr>
          <w:r>
            <w:rPr>
              <w:rStyle w:val="Tekstvantijdelijkeaanduiding"/>
            </w:rPr>
            <w:t>Klik hier als u tekst wilt invoeren.</w:t>
          </w:r>
        </w:p>
      </w:docPartBody>
    </w:docPart>
    <w:docPart>
      <w:docPartPr>
        <w:name w:val="9D4AE1A7AE564AC8AD2D3E9B37B2ABCB"/>
        <w:category>
          <w:name w:val="Algemeen"/>
          <w:gallery w:val="placeholder"/>
        </w:category>
        <w:types>
          <w:type w:val="bbPlcHdr"/>
        </w:types>
        <w:behaviors>
          <w:behavior w:val="content"/>
        </w:behaviors>
        <w:guid w:val="{AD1DD08C-B8AF-4032-A8DE-2817AC47837A}"/>
      </w:docPartPr>
      <w:docPartBody>
        <w:p w:rsidR="003E04D3" w:rsidRDefault="003E04D3" w:rsidP="003E04D3">
          <w:pPr>
            <w:pStyle w:val="9D4AE1A7AE564AC8AD2D3E9B37B2ABCB"/>
          </w:pPr>
          <w:r>
            <w:rPr>
              <w:rStyle w:val="Tekstvantijdelijkeaanduiding"/>
            </w:rPr>
            <w:t>Klik hier als u tekst wilt invoeren.</w:t>
          </w:r>
        </w:p>
      </w:docPartBody>
    </w:docPart>
    <w:docPart>
      <w:docPartPr>
        <w:name w:val="2AA97F2262394730BD81AE622650C900"/>
        <w:category>
          <w:name w:val="Algemeen"/>
          <w:gallery w:val="placeholder"/>
        </w:category>
        <w:types>
          <w:type w:val="bbPlcHdr"/>
        </w:types>
        <w:behaviors>
          <w:behavior w:val="content"/>
        </w:behaviors>
        <w:guid w:val="{4F3F4A9D-3CAF-40DD-BE04-9E4AF0EC4350}"/>
      </w:docPartPr>
      <w:docPartBody>
        <w:p w:rsidR="003E04D3" w:rsidRDefault="003E04D3" w:rsidP="003E04D3">
          <w:pPr>
            <w:pStyle w:val="2AA97F2262394730BD81AE622650C900"/>
          </w:pPr>
          <w:r>
            <w:rPr>
              <w:rStyle w:val="Tekstvantijdelijkeaanduiding"/>
            </w:rPr>
            <w:t>Klik hier als u tekst wilt invoeren.</w:t>
          </w:r>
        </w:p>
      </w:docPartBody>
    </w:docPart>
    <w:docPart>
      <w:docPartPr>
        <w:name w:val="3EB036B8C8C242868A158B0745A2FDE9"/>
        <w:category>
          <w:name w:val="Algemeen"/>
          <w:gallery w:val="placeholder"/>
        </w:category>
        <w:types>
          <w:type w:val="bbPlcHdr"/>
        </w:types>
        <w:behaviors>
          <w:behavior w:val="content"/>
        </w:behaviors>
        <w:guid w:val="{1A092AB1-DE4A-4C8F-A4CA-86963306A1FC}"/>
      </w:docPartPr>
      <w:docPartBody>
        <w:p w:rsidR="003E04D3" w:rsidRDefault="003E04D3" w:rsidP="003E04D3">
          <w:pPr>
            <w:pStyle w:val="3EB036B8C8C242868A158B0745A2FDE9"/>
          </w:pPr>
          <w:r>
            <w:rPr>
              <w:rStyle w:val="Tekstvantijdelijkeaanduiding"/>
            </w:rPr>
            <w:t>Klik hier als u tekst wilt invoeren.</w:t>
          </w:r>
        </w:p>
      </w:docPartBody>
    </w:docPart>
    <w:docPart>
      <w:docPartPr>
        <w:name w:val="387E3F27076547FEA5793C47D61B7239"/>
        <w:category>
          <w:name w:val="Algemeen"/>
          <w:gallery w:val="placeholder"/>
        </w:category>
        <w:types>
          <w:type w:val="bbPlcHdr"/>
        </w:types>
        <w:behaviors>
          <w:behavior w:val="content"/>
        </w:behaviors>
        <w:guid w:val="{AAEE1DB8-D248-435B-A438-FFEC8A8A5135}"/>
      </w:docPartPr>
      <w:docPartBody>
        <w:p w:rsidR="003E04D3" w:rsidRDefault="003E04D3" w:rsidP="003E04D3">
          <w:pPr>
            <w:pStyle w:val="387E3F27076547FEA5793C47D61B7239"/>
          </w:pPr>
          <w:r>
            <w:rPr>
              <w:rStyle w:val="Tekstvantijdelijkeaanduiding"/>
            </w:rPr>
            <w:t>Klik hier als u tekst wilt invoeren.</w:t>
          </w:r>
        </w:p>
      </w:docPartBody>
    </w:docPart>
    <w:docPart>
      <w:docPartPr>
        <w:name w:val="6F3E9A5898114375BEB8B55CDC512602"/>
        <w:category>
          <w:name w:val="Algemeen"/>
          <w:gallery w:val="placeholder"/>
        </w:category>
        <w:types>
          <w:type w:val="bbPlcHdr"/>
        </w:types>
        <w:behaviors>
          <w:behavior w:val="content"/>
        </w:behaviors>
        <w:guid w:val="{4E85D2D4-FC09-4FAE-91AE-658E05CF6574}"/>
      </w:docPartPr>
      <w:docPartBody>
        <w:p w:rsidR="003E04D3" w:rsidRDefault="003E04D3" w:rsidP="003E04D3">
          <w:pPr>
            <w:pStyle w:val="6F3E9A5898114375BEB8B55CDC512602"/>
          </w:pPr>
          <w:r>
            <w:rPr>
              <w:rStyle w:val="Tekstvantijdelijkeaanduiding"/>
            </w:rPr>
            <w:t>Klik hier als u tekst wilt invoeren.</w:t>
          </w:r>
        </w:p>
      </w:docPartBody>
    </w:docPart>
    <w:docPart>
      <w:docPartPr>
        <w:name w:val="CC5AABC1CADB468D9DE6A450C4BD0F72"/>
        <w:category>
          <w:name w:val="Algemeen"/>
          <w:gallery w:val="placeholder"/>
        </w:category>
        <w:types>
          <w:type w:val="bbPlcHdr"/>
        </w:types>
        <w:behaviors>
          <w:behavior w:val="content"/>
        </w:behaviors>
        <w:guid w:val="{893F5A66-CE08-41C9-976C-96E5D2B8C886}"/>
      </w:docPartPr>
      <w:docPartBody>
        <w:p w:rsidR="003E04D3" w:rsidRDefault="003E04D3" w:rsidP="003E04D3">
          <w:pPr>
            <w:pStyle w:val="CC5AABC1CADB468D9DE6A450C4BD0F72"/>
          </w:pPr>
          <w:r>
            <w:rPr>
              <w:rStyle w:val="Tekstvantijdelijkeaanduiding"/>
            </w:rPr>
            <w:t>Klik hier als u tekst wilt invoeren.</w:t>
          </w:r>
        </w:p>
      </w:docPartBody>
    </w:docPart>
    <w:docPart>
      <w:docPartPr>
        <w:name w:val="43DF0FFA518046A6B040CA965E53E27C"/>
        <w:category>
          <w:name w:val="Algemeen"/>
          <w:gallery w:val="placeholder"/>
        </w:category>
        <w:types>
          <w:type w:val="bbPlcHdr"/>
        </w:types>
        <w:behaviors>
          <w:behavior w:val="content"/>
        </w:behaviors>
        <w:guid w:val="{0BA12524-3A48-4114-82DE-02125A5E0432}"/>
      </w:docPartPr>
      <w:docPartBody>
        <w:p w:rsidR="003E04D3" w:rsidRDefault="003E04D3" w:rsidP="003E04D3">
          <w:pPr>
            <w:pStyle w:val="43DF0FFA518046A6B040CA965E53E27C"/>
          </w:pPr>
          <w:r>
            <w:rPr>
              <w:rStyle w:val="Tekstvantijdelijkeaanduiding"/>
            </w:rPr>
            <w:t>Klik hier als u tekst wilt invoeren.</w:t>
          </w:r>
        </w:p>
      </w:docPartBody>
    </w:docPart>
    <w:docPart>
      <w:docPartPr>
        <w:name w:val="7AFD868E727947FFA653C00531E8646B"/>
        <w:category>
          <w:name w:val="Algemeen"/>
          <w:gallery w:val="placeholder"/>
        </w:category>
        <w:types>
          <w:type w:val="bbPlcHdr"/>
        </w:types>
        <w:behaviors>
          <w:behavior w:val="content"/>
        </w:behaviors>
        <w:guid w:val="{98F4D65D-CA95-48E8-8EA3-8E582FF7EEED}"/>
      </w:docPartPr>
      <w:docPartBody>
        <w:p w:rsidR="003E04D3" w:rsidRDefault="003E04D3" w:rsidP="003E04D3">
          <w:pPr>
            <w:pStyle w:val="7AFD868E727947FFA653C00531E8646B"/>
          </w:pPr>
          <w:r>
            <w:rPr>
              <w:rStyle w:val="Tekstvantijdelijkeaanduiding"/>
            </w:rPr>
            <w:t>Klik hier als u tekst wilt invoeren.</w:t>
          </w:r>
        </w:p>
      </w:docPartBody>
    </w:docPart>
    <w:docPart>
      <w:docPartPr>
        <w:name w:val="C4D939B4A093407CA6C75BC9C40143DA"/>
        <w:category>
          <w:name w:val="Algemeen"/>
          <w:gallery w:val="placeholder"/>
        </w:category>
        <w:types>
          <w:type w:val="bbPlcHdr"/>
        </w:types>
        <w:behaviors>
          <w:behavior w:val="content"/>
        </w:behaviors>
        <w:guid w:val="{B8A5C369-F9DD-4A47-8511-99C2BE48467A}"/>
      </w:docPartPr>
      <w:docPartBody>
        <w:p w:rsidR="003E04D3" w:rsidRDefault="003E04D3" w:rsidP="003E04D3">
          <w:pPr>
            <w:pStyle w:val="C4D939B4A093407CA6C75BC9C40143DA"/>
          </w:pPr>
          <w:r>
            <w:rPr>
              <w:rStyle w:val="Tekstvantijdelijkeaanduiding"/>
            </w:rPr>
            <w:t>Klik hier als u tekst wilt invoeren.</w:t>
          </w:r>
        </w:p>
      </w:docPartBody>
    </w:docPart>
    <w:docPart>
      <w:docPartPr>
        <w:name w:val="3449F4ADF5D945908BDA7ABF764EC339"/>
        <w:category>
          <w:name w:val="Algemeen"/>
          <w:gallery w:val="placeholder"/>
        </w:category>
        <w:types>
          <w:type w:val="bbPlcHdr"/>
        </w:types>
        <w:behaviors>
          <w:behavior w:val="content"/>
        </w:behaviors>
        <w:guid w:val="{9B3979E0-A551-4156-97F7-F58205DDC20D}"/>
      </w:docPartPr>
      <w:docPartBody>
        <w:p w:rsidR="003E04D3" w:rsidRDefault="003E04D3" w:rsidP="003E04D3">
          <w:pPr>
            <w:pStyle w:val="3449F4ADF5D945908BDA7ABF764EC339"/>
          </w:pPr>
          <w:r>
            <w:rPr>
              <w:rStyle w:val="Tekstvantijdelijkeaanduiding"/>
            </w:rPr>
            <w:t>Klik hier als u tekst wilt invoeren.</w:t>
          </w:r>
        </w:p>
      </w:docPartBody>
    </w:docPart>
    <w:docPart>
      <w:docPartPr>
        <w:name w:val="01DC848C820D4B74A794FAA4E3AE4D91"/>
        <w:category>
          <w:name w:val="Algemeen"/>
          <w:gallery w:val="placeholder"/>
        </w:category>
        <w:types>
          <w:type w:val="bbPlcHdr"/>
        </w:types>
        <w:behaviors>
          <w:behavior w:val="content"/>
        </w:behaviors>
        <w:guid w:val="{3DC731D9-1935-491D-8888-DB741E08D57C}"/>
      </w:docPartPr>
      <w:docPartBody>
        <w:p w:rsidR="003E04D3" w:rsidRDefault="003E04D3" w:rsidP="003E04D3">
          <w:pPr>
            <w:pStyle w:val="01DC848C820D4B74A794FAA4E3AE4D91"/>
          </w:pPr>
          <w:r>
            <w:rPr>
              <w:rStyle w:val="Tekstvantijdelijkeaanduiding"/>
            </w:rPr>
            <w:t>Klik hier als u tekst wilt invoeren.</w:t>
          </w:r>
        </w:p>
      </w:docPartBody>
    </w:docPart>
    <w:docPart>
      <w:docPartPr>
        <w:name w:val="105539C3CE434A56B68338CCE376B110"/>
        <w:category>
          <w:name w:val="Algemeen"/>
          <w:gallery w:val="placeholder"/>
        </w:category>
        <w:types>
          <w:type w:val="bbPlcHdr"/>
        </w:types>
        <w:behaviors>
          <w:behavior w:val="content"/>
        </w:behaviors>
        <w:guid w:val="{FD7C17B2-6218-4CD2-BEE5-389F1FB60632}"/>
      </w:docPartPr>
      <w:docPartBody>
        <w:p w:rsidR="003E04D3" w:rsidRDefault="003E04D3" w:rsidP="003E04D3">
          <w:pPr>
            <w:pStyle w:val="105539C3CE434A56B68338CCE376B110"/>
          </w:pPr>
          <w:r>
            <w:rPr>
              <w:rStyle w:val="Tekstvantijdelijkeaanduiding"/>
              <w:rFonts w:cs="Arial"/>
            </w:rPr>
            <w:t>Kies een item.</w:t>
          </w:r>
        </w:p>
      </w:docPartBody>
    </w:docPart>
    <w:docPart>
      <w:docPartPr>
        <w:name w:val="A71A627C1A8C4A9AB44D5F4AD3DC97CD"/>
        <w:category>
          <w:name w:val="Algemeen"/>
          <w:gallery w:val="placeholder"/>
        </w:category>
        <w:types>
          <w:type w:val="bbPlcHdr"/>
        </w:types>
        <w:behaviors>
          <w:behavior w:val="content"/>
        </w:behaviors>
        <w:guid w:val="{3992FCC5-805C-4382-86B8-544DA33AEABE}"/>
      </w:docPartPr>
      <w:docPartBody>
        <w:p w:rsidR="003E04D3" w:rsidRDefault="003E04D3" w:rsidP="003E04D3">
          <w:pPr>
            <w:pStyle w:val="A71A627C1A8C4A9AB44D5F4AD3DC97CD"/>
          </w:pPr>
          <w:r>
            <w:rPr>
              <w:rStyle w:val="Tekstvantijdelijkeaanduiding"/>
              <w:rFonts w:cs="Arial"/>
            </w:rPr>
            <w:t>Kies een item.</w:t>
          </w:r>
        </w:p>
      </w:docPartBody>
    </w:docPart>
    <w:docPart>
      <w:docPartPr>
        <w:name w:val="627F2423055948CFA02B5EC9F2F1BC5C"/>
        <w:category>
          <w:name w:val="Algemeen"/>
          <w:gallery w:val="placeholder"/>
        </w:category>
        <w:types>
          <w:type w:val="bbPlcHdr"/>
        </w:types>
        <w:behaviors>
          <w:behavior w:val="content"/>
        </w:behaviors>
        <w:guid w:val="{FF98B9E3-E29B-404A-88A5-B4ABE1540E97}"/>
      </w:docPartPr>
      <w:docPartBody>
        <w:p w:rsidR="003E04D3" w:rsidRDefault="003E04D3" w:rsidP="003E04D3">
          <w:pPr>
            <w:pStyle w:val="627F2423055948CFA02B5EC9F2F1BC5C"/>
          </w:pPr>
          <w:r>
            <w:rPr>
              <w:rStyle w:val="Tekstvantijdelijkeaanduiding"/>
              <w:rFonts w:cs="Arial"/>
            </w:rPr>
            <w:t>Kies een item.</w:t>
          </w:r>
        </w:p>
      </w:docPartBody>
    </w:docPart>
    <w:docPart>
      <w:docPartPr>
        <w:name w:val="67E118682B7347FF805A340591A82BD9"/>
        <w:category>
          <w:name w:val="Algemeen"/>
          <w:gallery w:val="placeholder"/>
        </w:category>
        <w:types>
          <w:type w:val="bbPlcHdr"/>
        </w:types>
        <w:behaviors>
          <w:behavior w:val="content"/>
        </w:behaviors>
        <w:guid w:val="{CA8D4EC3-0489-4383-B4D7-182C508AC1CF}"/>
      </w:docPartPr>
      <w:docPartBody>
        <w:p w:rsidR="003E04D3" w:rsidRDefault="003E04D3" w:rsidP="003E04D3">
          <w:pPr>
            <w:pStyle w:val="67E118682B7347FF805A340591A82BD9"/>
          </w:pPr>
          <w:r>
            <w:rPr>
              <w:rStyle w:val="Tekstvantijdelijkeaanduiding"/>
            </w:rPr>
            <w:t>Klik hier als u tekst wilt invoeren.</w:t>
          </w:r>
        </w:p>
      </w:docPartBody>
    </w:docPart>
    <w:docPart>
      <w:docPartPr>
        <w:name w:val="63C4B9F6A59345ACB78DDE098623CBBB"/>
        <w:category>
          <w:name w:val="Algemeen"/>
          <w:gallery w:val="placeholder"/>
        </w:category>
        <w:types>
          <w:type w:val="bbPlcHdr"/>
        </w:types>
        <w:behaviors>
          <w:behavior w:val="content"/>
        </w:behaviors>
        <w:guid w:val="{40F53FEE-AEEA-451A-9F17-7F621BEA076B}"/>
      </w:docPartPr>
      <w:docPartBody>
        <w:p w:rsidR="003E04D3" w:rsidRDefault="003E04D3" w:rsidP="003E04D3">
          <w:pPr>
            <w:pStyle w:val="63C4B9F6A59345ACB78DDE098623CBBB"/>
          </w:pPr>
          <w:r>
            <w:rPr>
              <w:rStyle w:val="Tekstvantijdelijkeaanduiding"/>
            </w:rPr>
            <w:t>Klik hier als u tekst wilt invoeren.</w:t>
          </w:r>
        </w:p>
      </w:docPartBody>
    </w:docPart>
    <w:docPart>
      <w:docPartPr>
        <w:name w:val="A7E8733691D1471E85A5770A5B1C7CAA"/>
        <w:category>
          <w:name w:val="Algemeen"/>
          <w:gallery w:val="placeholder"/>
        </w:category>
        <w:types>
          <w:type w:val="bbPlcHdr"/>
        </w:types>
        <w:behaviors>
          <w:behavior w:val="content"/>
        </w:behaviors>
        <w:guid w:val="{A7ABFB67-DB70-4EC0-A0BD-86EED415DF1C}"/>
      </w:docPartPr>
      <w:docPartBody>
        <w:p w:rsidR="003E04D3" w:rsidRDefault="003E04D3" w:rsidP="003E04D3">
          <w:pPr>
            <w:pStyle w:val="A7E8733691D1471E85A5770A5B1C7CAA"/>
          </w:pPr>
          <w:r>
            <w:rPr>
              <w:rStyle w:val="Tekstvantijdelijkeaanduiding"/>
            </w:rPr>
            <w:t>Klik hier als u tekst wilt invoeren.</w:t>
          </w:r>
        </w:p>
      </w:docPartBody>
    </w:docPart>
    <w:docPart>
      <w:docPartPr>
        <w:name w:val="5D6E52D47A874662BC6AD460A0645DF6"/>
        <w:category>
          <w:name w:val="Algemeen"/>
          <w:gallery w:val="placeholder"/>
        </w:category>
        <w:types>
          <w:type w:val="bbPlcHdr"/>
        </w:types>
        <w:behaviors>
          <w:behavior w:val="content"/>
        </w:behaviors>
        <w:guid w:val="{09C36AEA-DBD0-4AA7-B76C-4150F9699B37}"/>
      </w:docPartPr>
      <w:docPartBody>
        <w:p w:rsidR="003E04D3" w:rsidRDefault="003E04D3" w:rsidP="003E04D3">
          <w:pPr>
            <w:pStyle w:val="5D6E52D47A874662BC6AD460A0645DF6"/>
          </w:pPr>
          <w:r>
            <w:rPr>
              <w:rStyle w:val="Tekstvantijdelijkeaanduiding"/>
            </w:rPr>
            <w:t>Klik hier als u tekst wilt invoeren.</w:t>
          </w:r>
        </w:p>
      </w:docPartBody>
    </w:docPart>
    <w:docPart>
      <w:docPartPr>
        <w:name w:val="4844AC11E65E457CAC557993102F6FE9"/>
        <w:category>
          <w:name w:val="Algemeen"/>
          <w:gallery w:val="placeholder"/>
        </w:category>
        <w:types>
          <w:type w:val="bbPlcHdr"/>
        </w:types>
        <w:behaviors>
          <w:behavior w:val="content"/>
        </w:behaviors>
        <w:guid w:val="{034D53D9-9924-469A-9B5A-51B8A26453ED}"/>
      </w:docPartPr>
      <w:docPartBody>
        <w:p w:rsidR="003E04D3" w:rsidRDefault="003E04D3" w:rsidP="003E04D3">
          <w:pPr>
            <w:pStyle w:val="4844AC11E65E457CAC557993102F6FE9"/>
          </w:pPr>
          <w:r>
            <w:rPr>
              <w:rStyle w:val="Tekstvantijdelijkeaanduiding"/>
              <w:rFonts w:cs="Arial"/>
            </w:rPr>
            <w:t>Kies een item.</w:t>
          </w:r>
        </w:p>
      </w:docPartBody>
    </w:docPart>
    <w:docPart>
      <w:docPartPr>
        <w:name w:val="F542F07C8AF3477890DEAADC0B179D66"/>
        <w:category>
          <w:name w:val="Algemeen"/>
          <w:gallery w:val="placeholder"/>
        </w:category>
        <w:types>
          <w:type w:val="bbPlcHdr"/>
        </w:types>
        <w:behaviors>
          <w:behavior w:val="content"/>
        </w:behaviors>
        <w:guid w:val="{9C993B3D-61E3-4328-817E-2DE413AECCB9}"/>
      </w:docPartPr>
      <w:docPartBody>
        <w:p w:rsidR="003E04D3" w:rsidRDefault="003E04D3" w:rsidP="003E04D3">
          <w:pPr>
            <w:pStyle w:val="F542F07C8AF3477890DEAADC0B179D66"/>
          </w:pPr>
          <w:r>
            <w:rPr>
              <w:rStyle w:val="Tekstvantijdelijkeaanduiding"/>
            </w:rPr>
            <w:t>Klik hier als u tekst wilt invoeren.</w:t>
          </w:r>
        </w:p>
      </w:docPartBody>
    </w:docPart>
    <w:docPart>
      <w:docPartPr>
        <w:name w:val="7C244049910241A3A49A705BF9F7B404"/>
        <w:category>
          <w:name w:val="Algemeen"/>
          <w:gallery w:val="placeholder"/>
        </w:category>
        <w:types>
          <w:type w:val="bbPlcHdr"/>
        </w:types>
        <w:behaviors>
          <w:behavior w:val="content"/>
        </w:behaviors>
        <w:guid w:val="{ECC41BEB-F3D9-4E0E-ADBA-8115A61ACA56}"/>
      </w:docPartPr>
      <w:docPartBody>
        <w:p w:rsidR="003E04D3" w:rsidRDefault="003E04D3" w:rsidP="003E04D3">
          <w:pPr>
            <w:pStyle w:val="7C244049910241A3A49A705BF9F7B404"/>
          </w:pPr>
          <w:r>
            <w:rPr>
              <w:rStyle w:val="Tekstvantijdelijkeaanduiding"/>
            </w:rPr>
            <w:t>Klik hier als u tekst wilt invoeren.</w:t>
          </w:r>
        </w:p>
      </w:docPartBody>
    </w:docPart>
    <w:docPart>
      <w:docPartPr>
        <w:name w:val="6BB14C8687E04ACC9259EBA5438B6E80"/>
        <w:category>
          <w:name w:val="Algemeen"/>
          <w:gallery w:val="placeholder"/>
        </w:category>
        <w:types>
          <w:type w:val="bbPlcHdr"/>
        </w:types>
        <w:behaviors>
          <w:behavior w:val="content"/>
        </w:behaviors>
        <w:guid w:val="{89D29F0D-3D2E-476C-A822-943778C1B0E2}"/>
      </w:docPartPr>
      <w:docPartBody>
        <w:p w:rsidR="003E04D3" w:rsidRDefault="003E04D3" w:rsidP="003E04D3">
          <w:pPr>
            <w:pStyle w:val="6BB14C8687E04ACC9259EBA5438B6E80"/>
          </w:pPr>
          <w:r>
            <w:rPr>
              <w:rStyle w:val="Tekstvantijdelijkeaanduiding"/>
            </w:rPr>
            <w:t>Klik hier als u tekst wilt invoeren.</w:t>
          </w:r>
        </w:p>
      </w:docPartBody>
    </w:docPart>
    <w:docPart>
      <w:docPartPr>
        <w:name w:val="01D4F511B31249AAA865D4B53F44ECA1"/>
        <w:category>
          <w:name w:val="Algemeen"/>
          <w:gallery w:val="placeholder"/>
        </w:category>
        <w:types>
          <w:type w:val="bbPlcHdr"/>
        </w:types>
        <w:behaviors>
          <w:behavior w:val="content"/>
        </w:behaviors>
        <w:guid w:val="{309F26A0-5049-45C4-A280-0E6BA1CC49AA}"/>
      </w:docPartPr>
      <w:docPartBody>
        <w:p w:rsidR="003E04D3" w:rsidRDefault="003E04D3" w:rsidP="003E04D3">
          <w:pPr>
            <w:pStyle w:val="01D4F511B31249AAA865D4B53F44ECA1"/>
          </w:pPr>
          <w:r>
            <w:rPr>
              <w:rStyle w:val="Tekstvantijdelijkeaanduiding"/>
            </w:rPr>
            <w:t>Klik hier als u tekst wilt invoeren.</w:t>
          </w:r>
        </w:p>
      </w:docPartBody>
    </w:docPart>
    <w:docPart>
      <w:docPartPr>
        <w:name w:val="4664F5F3165B4D62B133AD5408D7DCE5"/>
        <w:category>
          <w:name w:val="Algemeen"/>
          <w:gallery w:val="placeholder"/>
        </w:category>
        <w:types>
          <w:type w:val="bbPlcHdr"/>
        </w:types>
        <w:behaviors>
          <w:behavior w:val="content"/>
        </w:behaviors>
        <w:guid w:val="{7F32CF93-213E-43E6-BF5D-9161F9D4ABD6}"/>
      </w:docPartPr>
      <w:docPartBody>
        <w:p w:rsidR="003E04D3" w:rsidRDefault="003E04D3" w:rsidP="003E04D3">
          <w:pPr>
            <w:pStyle w:val="4664F5F3165B4D62B133AD5408D7DCE5"/>
          </w:pPr>
          <w:r>
            <w:rPr>
              <w:rStyle w:val="Tekstvantijdelijkeaanduiding"/>
            </w:rPr>
            <w:t>Klik hier als u tekst wilt invoeren.</w:t>
          </w:r>
        </w:p>
      </w:docPartBody>
    </w:docPart>
    <w:docPart>
      <w:docPartPr>
        <w:name w:val="305FC31E22DF49C596DA5BA504BBABF0"/>
        <w:category>
          <w:name w:val="Algemeen"/>
          <w:gallery w:val="placeholder"/>
        </w:category>
        <w:types>
          <w:type w:val="bbPlcHdr"/>
        </w:types>
        <w:behaviors>
          <w:behavior w:val="content"/>
        </w:behaviors>
        <w:guid w:val="{6FB16DC3-BEDE-4AC8-99AF-BE3F4A0AB1A9}"/>
      </w:docPartPr>
      <w:docPartBody>
        <w:p w:rsidR="003E04D3" w:rsidRDefault="003E04D3" w:rsidP="003E04D3">
          <w:pPr>
            <w:pStyle w:val="305FC31E22DF49C596DA5BA504BBABF0"/>
          </w:pPr>
          <w:r>
            <w:rPr>
              <w:rStyle w:val="Tekstvantijdelijkeaanduiding"/>
            </w:rPr>
            <w:t>Klik hier als u tekst wilt invoeren.</w:t>
          </w:r>
        </w:p>
      </w:docPartBody>
    </w:docPart>
    <w:docPart>
      <w:docPartPr>
        <w:name w:val="002EF26E3C2A420893870567DAC1FD6E"/>
        <w:category>
          <w:name w:val="Algemeen"/>
          <w:gallery w:val="placeholder"/>
        </w:category>
        <w:types>
          <w:type w:val="bbPlcHdr"/>
        </w:types>
        <w:behaviors>
          <w:behavior w:val="content"/>
        </w:behaviors>
        <w:guid w:val="{68102DBB-F94B-486D-858E-46D1887140C0}"/>
      </w:docPartPr>
      <w:docPartBody>
        <w:p w:rsidR="003E04D3" w:rsidRDefault="003E04D3" w:rsidP="003E04D3">
          <w:pPr>
            <w:pStyle w:val="002EF26E3C2A420893870567DAC1FD6E"/>
          </w:pPr>
          <w:r>
            <w:rPr>
              <w:rStyle w:val="Tekstvantijdelijkeaanduiding"/>
            </w:rPr>
            <w:t>Klik hier als u tekst wilt invoeren.</w:t>
          </w:r>
        </w:p>
      </w:docPartBody>
    </w:docPart>
    <w:docPart>
      <w:docPartPr>
        <w:name w:val="BBD0D07E1BE5452F9D2B26EB0F709E9C"/>
        <w:category>
          <w:name w:val="Algemeen"/>
          <w:gallery w:val="placeholder"/>
        </w:category>
        <w:types>
          <w:type w:val="bbPlcHdr"/>
        </w:types>
        <w:behaviors>
          <w:behavior w:val="content"/>
        </w:behaviors>
        <w:guid w:val="{89288F77-8B24-4F27-893C-035C315BE5B6}"/>
      </w:docPartPr>
      <w:docPartBody>
        <w:p w:rsidR="003E04D3" w:rsidRDefault="003E04D3" w:rsidP="003E04D3">
          <w:pPr>
            <w:pStyle w:val="BBD0D07E1BE5452F9D2B26EB0F709E9C"/>
          </w:pPr>
          <w:r>
            <w:rPr>
              <w:rStyle w:val="Tekstvantijdelijkeaanduiding"/>
            </w:rPr>
            <w:t>Klik hier als u tekst wilt invoeren.</w:t>
          </w:r>
        </w:p>
      </w:docPartBody>
    </w:docPart>
    <w:docPart>
      <w:docPartPr>
        <w:name w:val="DA624B35E09E400E96995101D100ECD1"/>
        <w:category>
          <w:name w:val="Algemeen"/>
          <w:gallery w:val="placeholder"/>
        </w:category>
        <w:types>
          <w:type w:val="bbPlcHdr"/>
        </w:types>
        <w:behaviors>
          <w:behavior w:val="content"/>
        </w:behaviors>
        <w:guid w:val="{3D26D437-EF88-4435-A935-1806EDB0FA8C}"/>
      </w:docPartPr>
      <w:docPartBody>
        <w:p w:rsidR="003E04D3" w:rsidRDefault="003E04D3" w:rsidP="003E04D3">
          <w:pPr>
            <w:pStyle w:val="DA624B35E09E400E96995101D100ECD1"/>
          </w:pPr>
          <w:r>
            <w:rPr>
              <w:rStyle w:val="Tekstvantijdelijkeaanduiding"/>
            </w:rPr>
            <w:t>Klik hier als u tekst wilt invoeren.</w:t>
          </w:r>
        </w:p>
      </w:docPartBody>
    </w:docPart>
    <w:docPart>
      <w:docPartPr>
        <w:name w:val="5BB9D3D38EC0431F952EC8BC1C013F1F"/>
        <w:category>
          <w:name w:val="Algemeen"/>
          <w:gallery w:val="placeholder"/>
        </w:category>
        <w:types>
          <w:type w:val="bbPlcHdr"/>
        </w:types>
        <w:behaviors>
          <w:behavior w:val="content"/>
        </w:behaviors>
        <w:guid w:val="{220DD674-19F1-48BC-8237-4E4762ECDBF1}"/>
      </w:docPartPr>
      <w:docPartBody>
        <w:p w:rsidR="003E04D3" w:rsidRDefault="003E04D3" w:rsidP="003E04D3">
          <w:pPr>
            <w:pStyle w:val="5BB9D3D38EC0431F952EC8BC1C013F1F"/>
          </w:pPr>
          <w:r>
            <w:rPr>
              <w:rStyle w:val="Tekstvantijdelijkeaanduiding"/>
            </w:rPr>
            <w:t>Klik hier als u tekst wilt invoeren.</w:t>
          </w:r>
        </w:p>
      </w:docPartBody>
    </w:docPart>
    <w:docPart>
      <w:docPartPr>
        <w:name w:val="214E092D404142129E65492857ED8273"/>
        <w:category>
          <w:name w:val="Algemeen"/>
          <w:gallery w:val="placeholder"/>
        </w:category>
        <w:types>
          <w:type w:val="bbPlcHdr"/>
        </w:types>
        <w:behaviors>
          <w:behavior w:val="content"/>
        </w:behaviors>
        <w:guid w:val="{31B67F49-218B-4AEA-A1E5-F80BE9164B34}"/>
      </w:docPartPr>
      <w:docPartBody>
        <w:p w:rsidR="003E04D3" w:rsidRDefault="003E04D3" w:rsidP="003E04D3">
          <w:pPr>
            <w:pStyle w:val="214E092D404142129E65492857ED8273"/>
          </w:pPr>
          <w:r>
            <w:rPr>
              <w:rStyle w:val="Tekstvantijdelijkeaanduiding"/>
            </w:rPr>
            <w:t>Klik hier als u tekst wilt invoeren.</w:t>
          </w:r>
        </w:p>
      </w:docPartBody>
    </w:docPart>
    <w:docPart>
      <w:docPartPr>
        <w:name w:val="943C42FD9F184F3BA024F266B981DF9C"/>
        <w:category>
          <w:name w:val="Algemeen"/>
          <w:gallery w:val="placeholder"/>
        </w:category>
        <w:types>
          <w:type w:val="bbPlcHdr"/>
        </w:types>
        <w:behaviors>
          <w:behavior w:val="content"/>
        </w:behaviors>
        <w:guid w:val="{C08FEC71-6213-418B-8D58-ADB8D4E08F9B}"/>
      </w:docPartPr>
      <w:docPartBody>
        <w:p w:rsidR="003E04D3" w:rsidRDefault="003E04D3" w:rsidP="003E04D3">
          <w:pPr>
            <w:pStyle w:val="943C42FD9F184F3BA024F266B981DF9C"/>
          </w:pPr>
          <w:r>
            <w:rPr>
              <w:rStyle w:val="Tekstvantijdelijkeaanduiding"/>
            </w:rPr>
            <w:t>Klik hier als u tekst wilt invoeren.</w:t>
          </w:r>
        </w:p>
      </w:docPartBody>
    </w:docPart>
    <w:docPart>
      <w:docPartPr>
        <w:name w:val="CAAF0BE644B64EDD87E66009AB07D5E4"/>
        <w:category>
          <w:name w:val="Algemeen"/>
          <w:gallery w:val="placeholder"/>
        </w:category>
        <w:types>
          <w:type w:val="bbPlcHdr"/>
        </w:types>
        <w:behaviors>
          <w:behavior w:val="content"/>
        </w:behaviors>
        <w:guid w:val="{71DC8135-C458-443D-99F5-62780987BE85}"/>
      </w:docPartPr>
      <w:docPartBody>
        <w:p w:rsidR="003E04D3" w:rsidRDefault="003E04D3" w:rsidP="003E04D3">
          <w:pPr>
            <w:pStyle w:val="CAAF0BE644B64EDD87E66009AB07D5E4"/>
          </w:pPr>
          <w:r>
            <w:rPr>
              <w:rStyle w:val="Tekstvantijdelijkeaanduiding"/>
            </w:rPr>
            <w:t>Klik hier als u tekst wilt invoeren.</w:t>
          </w:r>
        </w:p>
      </w:docPartBody>
    </w:docPart>
    <w:docPart>
      <w:docPartPr>
        <w:name w:val="BFDAFF76477C4B6FBB7632BBD8279EA9"/>
        <w:category>
          <w:name w:val="Algemeen"/>
          <w:gallery w:val="placeholder"/>
        </w:category>
        <w:types>
          <w:type w:val="bbPlcHdr"/>
        </w:types>
        <w:behaviors>
          <w:behavior w:val="content"/>
        </w:behaviors>
        <w:guid w:val="{40A6E0B0-9C3B-4D3D-BE5D-E945E8940A2E}"/>
      </w:docPartPr>
      <w:docPartBody>
        <w:p w:rsidR="003E04D3" w:rsidRDefault="003E04D3" w:rsidP="003E04D3">
          <w:pPr>
            <w:pStyle w:val="BFDAFF76477C4B6FBB7632BBD8279EA9"/>
          </w:pPr>
          <w:r>
            <w:rPr>
              <w:rStyle w:val="Tekstvantijdelijkeaanduiding"/>
            </w:rPr>
            <w:t>Klik hier als u tekst wilt invoeren.</w:t>
          </w:r>
        </w:p>
      </w:docPartBody>
    </w:docPart>
    <w:docPart>
      <w:docPartPr>
        <w:name w:val="694EEE961EE94D49AD6F4625F010C446"/>
        <w:category>
          <w:name w:val="Algemeen"/>
          <w:gallery w:val="placeholder"/>
        </w:category>
        <w:types>
          <w:type w:val="bbPlcHdr"/>
        </w:types>
        <w:behaviors>
          <w:behavior w:val="content"/>
        </w:behaviors>
        <w:guid w:val="{41E84F92-7B88-491A-AB9F-E53C32678000}"/>
      </w:docPartPr>
      <w:docPartBody>
        <w:p w:rsidR="003E04D3" w:rsidRDefault="003E04D3" w:rsidP="003E04D3">
          <w:pPr>
            <w:pStyle w:val="694EEE961EE94D49AD6F4625F010C446"/>
          </w:pPr>
          <w:r>
            <w:rPr>
              <w:rStyle w:val="Tekstvantijdelijkeaanduiding"/>
            </w:rPr>
            <w:t>Klik hier als u tekst wilt invoeren.</w:t>
          </w:r>
        </w:p>
      </w:docPartBody>
    </w:docPart>
    <w:docPart>
      <w:docPartPr>
        <w:name w:val="A5D8827EB45E47AF8483CA1F8AB57964"/>
        <w:category>
          <w:name w:val="Algemeen"/>
          <w:gallery w:val="placeholder"/>
        </w:category>
        <w:types>
          <w:type w:val="bbPlcHdr"/>
        </w:types>
        <w:behaviors>
          <w:behavior w:val="content"/>
        </w:behaviors>
        <w:guid w:val="{AE9C9112-B6D1-43A7-9741-7FA60F6BEBD7}"/>
      </w:docPartPr>
      <w:docPartBody>
        <w:p w:rsidR="003E04D3" w:rsidRDefault="003E04D3" w:rsidP="003E04D3">
          <w:pPr>
            <w:pStyle w:val="A5D8827EB45E47AF8483CA1F8AB57964"/>
          </w:pPr>
          <w:r>
            <w:rPr>
              <w:rStyle w:val="Tekstvantijdelijkeaanduiding"/>
            </w:rPr>
            <w:t>Klik hier als u tekst wilt invoeren.</w:t>
          </w:r>
        </w:p>
      </w:docPartBody>
    </w:docPart>
    <w:docPart>
      <w:docPartPr>
        <w:name w:val="CF4E182588ED430CBF20064840F02CF3"/>
        <w:category>
          <w:name w:val="Algemeen"/>
          <w:gallery w:val="placeholder"/>
        </w:category>
        <w:types>
          <w:type w:val="bbPlcHdr"/>
        </w:types>
        <w:behaviors>
          <w:behavior w:val="content"/>
        </w:behaviors>
        <w:guid w:val="{E2356637-474E-4CEC-B927-C32F7B142331}"/>
      </w:docPartPr>
      <w:docPartBody>
        <w:p w:rsidR="003E04D3" w:rsidRDefault="003E04D3" w:rsidP="003E04D3">
          <w:pPr>
            <w:pStyle w:val="CF4E182588ED430CBF20064840F02CF3"/>
          </w:pPr>
          <w:r>
            <w:rPr>
              <w:rStyle w:val="Tekstvantijdelijkeaanduiding"/>
            </w:rPr>
            <w:t>Klik hier als u tekst wilt invoeren.</w:t>
          </w:r>
        </w:p>
      </w:docPartBody>
    </w:docPart>
    <w:docPart>
      <w:docPartPr>
        <w:name w:val="2600623290384D048C132B8721A16A74"/>
        <w:category>
          <w:name w:val="Algemeen"/>
          <w:gallery w:val="placeholder"/>
        </w:category>
        <w:types>
          <w:type w:val="bbPlcHdr"/>
        </w:types>
        <w:behaviors>
          <w:behavior w:val="content"/>
        </w:behaviors>
        <w:guid w:val="{FE375B2C-FF1C-4FC7-80D9-2FDC30188530}"/>
      </w:docPartPr>
      <w:docPartBody>
        <w:p w:rsidR="003E04D3" w:rsidRDefault="003E04D3" w:rsidP="003E04D3">
          <w:pPr>
            <w:pStyle w:val="2600623290384D048C132B8721A16A74"/>
          </w:pPr>
          <w:r>
            <w:rPr>
              <w:rStyle w:val="Tekstvantijdelijkeaanduiding"/>
            </w:rPr>
            <w:t>Kies een item.</w:t>
          </w:r>
        </w:p>
      </w:docPartBody>
    </w:docPart>
    <w:docPart>
      <w:docPartPr>
        <w:name w:val="5E7B811444084F48BB48A49ECA50E589"/>
        <w:category>
          <w:name w:val="Algemeen"/>
          <w:gallery w:val="placeholder"/>
        </w:category>
        <w:types>
          <w:type w:val="bbPlcHdr"/>
        </w:types>
        <w:behaviors>
          <w:behavior w:val="content"/>
        </w:behaviors>
        <w:guid w:val="{4E44C299-B64A-4ED1-A255-F0386F3701A1}"/>
      </w:docPartPr>
      <w:docPartBody>
        <w:p w:rsidR="003E04D3" w:rsidRDefault="003E04D3" w:rsidP="003E04D3">
          <w:pPr>
            <w:pStyle w:val="5E7B811444084F48BB48A49ECA50E589"/>
          </w:pPr>
          <w:r>
            <w:rPr>
              <w:rStyle w:val="Tekstvantijdelijkeaanduiding"/>
            </w:rPr>
            <w:t>Kies een item.</w:t>
          </w:r>
        </w:p>
      </w:docPartBody>
    </w:docPart>
    <w:docPart>
      <w:docPartPr>
        <w:name w:val="EB7373EA27C7494BB1B5F8062ED6FB4E"/>
        <w:category>
          <w:name w:val="Algemeen"/>
          <w:gallery w:val="placeholder"/>
        </w:category>
        <w:types>
          <w:type w:val="bbPlcHdr"/>
        </w:types>
        <w:behaviors>
          <w:behavior w:val="content"/>
        </w:behaviors>
        <w:guid w:val="{6A67A88F-62D5-4350-9A3E-775F11967417}"/>
      </w:docPartPr>
      <w:docPartBody>
        <w:p w:rsidR="003E04D3" w:rsidRDefault="003E04D3" w:rsidP="003E04D3">
          <w:pPr>
            <w:pStyle w:val="EB7373EA27C7494BB1B5F8062ED6FB4E"/>
          </w:pPr>
          <w:r>
            <w:rPr>
              <w:rStyle w:val="Tekstvantijdelijkeaanduiding"/>
            </w:rPr>
            <w:t>Kies een item.</w:t>
          </w:r>
        </w:p>
      </w:docPartBody>
    </w:docPart>
    <w:docPart>
      <w:docPartPr>
        <w:name w:val="579872EDFC704BA7A28321A76F84AA63"/>
        <w:category>
          <w:name w:val="Algemeen"/>
          <w:gallery w:val="placeholder"/>
        </w:category>
        <w:types>
          <w:type w:val="bbPlcHdr"/>
        </w:types>
        <w:behaviors>
          <w:behavior w:val="content"/>
        </w:behaviors>
        <w:guid w:val="{13BE746C-8CA8-408F-AC16-618025C3B72D}"/>
      </w:docPartPr>
      <w:docPartBody>
        <w:p w:rsidR="003E04D3" w:rsidRDefault="003E04D3" w:rsidP="003E04D3">
          <w:pPr>
            <w:pStyle w:val="579872EDFC704BA7A28321A76F84AA63"/>
          </w:pPr>
          <w:r>
            <w:rPr>
              <w:rStyle w:val="Tekstvantijdelijkeaanduiding"/>
              <w:rFonts w:ascii="Arial" w:hAnsi="Arial" w:cs="Arial"/>
              <w:sz w:val="20"/>
            </w:rPr>
            <w:t>Kies een item.</w:t>
          </w:r>
        </w:p>
      </w:docPartBody>
    </w:docPart>
    <w:docPart>
      <w:docPartPr>
        <w:name w:val="2689DFAD99D1428EB0F1A9A3BAEC8E71"/>
        <w:category>
          <w:name w:val="Algemeen"/>
          <w:gallery w:val="placeholder"/>
        </w:category>
        <w:types>
          <w:type w:val="bbPlcHdr"/>
        </w:types>
        <w:behaviors>
          <w:behavior w:val="content"/>
        </w:behaviors>
        <w:guid w:val="{17244162-BB1D-4511-9308-63CC68A3BAEE}"/>
      </w:docPartPr>
      <w:docPartBody>
        <w:p w:rsidR="003E04D3" w:rsidRDefault="003E04D3" w:rsidP="003E04D3">
          <w:pPr>
            <w:pStyle w:val="2689DFAD99D1428EB0F1A9A3BAEC8E71"/>
          </w:pPr>
          <w:r>
            <w:rPr>
              <w:rStyle w:val="Tekstvantijdelijkeaanduiding"/>
            </w:rPr>
            <w:t>Klik hier als u tekst wilt invoeren.</w:t>
          </w:r>
        </w:p>
      </w:docPartBody>
    </w:docPart>
    <w:docPart>
      <w:docPartPr>
        <w:name w:val="7408DDD541924A41A640282DBC0C360F"/>
        <w:category>
          <w:name w:val="Algemeen"/>
          <w:gallery w:val="placeholder"/>
        </w:category>
        <w:types>
          <w:type w:val="bbPlcHdr"/>
        </w:types>
        <w:behaviors>
          <w:behavior w:val="content"/>
        </w:behaviors>
        <w:guid w:val="{6697679A-A17D-46DF-9DDE-CB7BE654D4E0}"/>
      </w:docPartPr>
      <w:docPartBody>
        <w:p w:rsidR="003E04D3" w:rsidRDefault="003E04D3" w:rsidP="003E04D3">
          <w:pPr>
            <w:pStyle w:val="7408DDD541924A41A640282DBC0C360F"/>
          </w:pPr>
          <w:r>
            <w:rPr>
              <w:rStyle w:val="Tekstvantijdelijkeaanduiding"/>
            </w:rPr>
            <w:t>Kies een item.</w:t>
          </w:r>
        </w:p>
      </w:docPartBody>
    </w:docPart>
    <w:docPart>
      <w:docPartPr>
        <w:name w:val="EA0DE0EF840D4FD2AD921818FF962693"/>
        <w:category>
          <w:name w:val="Algemeen"/>
          <w:gallery w:val="placeholder"/>
        </w:category>
        <w:types>
          <w:type w:val="bbPlcHdr"/>
        </w:types>
        <w:behaviors>
          <w:behavior w:val="content"/>
        </w:behaviors>
        <w:guid w:val="{D5B41A76-8193-429E-B568-0E0E6BF04FF7}"/>
      </w:docPartPr>
      <w:docPartBody>
        <w:p w:rsidR="003E04D3" w:rsidRDefault="003E04D3" w:rsidP="003E04D3">
          <w:pPr>
            <w:pStyle w:val="EA0DE0EF840D4FD2AD921818FF962693"/>
          </w:pPr>
          <w:r>
            <w:rPr>
              <w:rStyle w:val="Tekstvantijdelijkeaanduiding"/>
            </w:rPr>
            <w:t>Klik hier als u tekst wilt invoeren.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ontserrat">
    <w:panose1 w:val="00000500000000000000"/>
    <w:charset w:val="4D"/>
    <w:family w:val="auto"/>
    <w:pitch w:val="variable"/>
    <w:sig w:usb0="2000020F" w:usb1="00000003" w:usb2="00000000" w:usb3="00000000" w:csb0="00000197" w:csb1="00000000"/>
  </w:font>
  <w:font w:name="CocogoosePro Light">
    <w:altName w:val="Calibri"/>
    <w:panose1 w:val="020B0604020202020204"/>
    <w:charset w:val="00"/>
    <w:family w:val="auto"/>
    <w:pitch w:val="variable"/>
    <w:sig w:usb0="A00002FF" w:usb1="4000A06B" w:usb2="00000000" w:usb3="00000000" w:csb0="0000019F" w:csb1="00000000"/>
  </w:font>
  <w:font w:name="Aptos">
    <w:panose1 w:val="020B0004020202020204"/>
    <w:charset w:val="00"/>
    <w:family w:val="swiss"/>
    <w:pitch w:val="variable"/>
    <w:sig w:usb0="20000287" w:usb1="00000003" w:usb2="00000000" w:usb3="00000000" w:csb0="0000019F" w:csb1="00000000"/>
  </w:font>
  <w:font w:name="CocogoosePro Darkmode">
    <w:altName w:val="Calibri"/>
    <w:panose1 w:val="020B0604020202020204"/>
    <w:charset w:val="00"/>
    <w:family w:val="auto"/>
    <w:pitch w:val="variable"/>
    <w:sig w:usb0="A00002FF" w:usb1="4000A06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MinionPro-Regular">
    <w:altName w:val="Calibri"/>
    <w:panose1 w:val="020B0604020202020204"/>
    <w:charset w:val="4D"/>
    <w:family w:val="auto"/>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04D3"/>
    <w:rsid w:val="00106E5E"/>
    <w:rsid w:val="00351819"/>
    <w:rsid w:val="003E04D3"/>
    <w:rsid w:val="00450357"/>
    <w:rsid w:val="00555127"/>
    <w:rsid w:val="006D387D"/>
    <w:rsid w:val="00772EBE"/>
    <w:rsid w:val="00817750"/>
    <w:rsid w:val="00923A1E"/>
    <w:rsid w:val="009A312C"/>
    <w:rsid w:val="009E66B6"/>
    <w:rsid w:val="00BA3F16"/>
    <w:rsid w:val="00C91B9D"/>
    <w:rsid w:val="00D8524F"/>
    <w:rsid w:val="00F02283"/>
    <w:rsid w:val="00FA0854"/>
    <w:rsid w:val="00FE790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3E04D3"/>
  </w:style>
  <w:style w:type="paragraph" w:customStyle="1" w:styleId="9E334C402ACD448FB13193BFA1C2C890">
    <w:name w:val="9E334C402ACD448FB13193BFA1C2C890"/>
    <w:rsid w:val="003E04D3"/>
  </w:style>
  <w:style w:type="paragraph" w:customStyle="1" w:styleId="AD91DE9848EE48718ECE62F77C0DAA1A">
    <w:name w:val="AD91DE9848EE48718ECE62F77C0DAA1A"/>
    <w:rsid w:val="003E04D3"/>
  </w:style>
  <w:style w:type="paragraph" w:customStyle="1" w:styleId="B5BC914119A748DC99799C5DFFCEE924">
    <w:name w:val="B5BC914119A748DC99799C5DFFCEE924"/>
    <w:rsid w:val="003E04D3"/>
  </w:style>
  <w:style w:type="paragraph" w:customStyle="1" w:styleId="653A779672F74F18BDCFE056F9593B64">
    <w:name w:val="653A779672F74F18BDCFE056F9593B64"/>
    <w:rsid w:val="003E04D3"/>
  </w:style>
  <w:style w:type="paragraph" w:customStyle="1" w:styleId="E9FB3EADA4B24518B938AB4126A2F521">
    <w:name w:val="E9FB3EADA4B24518B938AB4126A2F521"/>
    <w:rsid w:val="003E04D3"/>
  </w:style>
  <w:style w:type="paragraph" w:customStyle="1" w:styleId="6141B5E0166244A78F5DFDFCD73FCAB1">
    <w:name w:val="6141B5E0166244A78F5DFDFCD73FCAB1"/>
    <w:rsid w:val="003E04D3"/>
  </w:style>
  <w:style w:type="paragraph" w:customStyle="1" w:styleId="9D4AE1A7AE564AC8AD2D3E9B37B2ABCB">
    <w:name w:val="9D4AE1A7AE564AC8AD2D3E9B37B2ABCB"/>
    <w:rsid w:val="003E04D3"/>
  </w:style>
  <w:style w:type="paragraph" w:customStyle="1" w:styleId="2AA97F2262394730BD81AE622650C900">
    <w:name w:val="2AA97F2262394730BD81AE622650C900"/>
    <w:rsid w:val="003E04D3"/>
  </w:style>
  <w:style w:type="paragraph" w:customStyle="1" w:styleId="3EB036B8C8C242868A158B0745A2FDE9">
    <w:name w:val="3EB036B8C8C242868A158B0745A2FDE9"/>
    <w:rsid w:val="003E04D3"/>
  </w:style>
  <w:style w:type="paragraph" w:customStyle="1" w:styleId="387E3F27076547FEA5793C47D61B7239">
    <w:name w:val="387E3F27076547FEA5793C47D61B7239"/>
    <w:rsid w:val="003E04D3"/>
  </w:style>
  <w:style w:type="paragraph" w:customStyle="1" w:styleId="6F3E9A5898114375BEB8B55CDC512602">
    <w:name w:val="6F3E9A5898114375BEB8B55CDC512602"/>
    <w:rsid w:val="003E04D3"/>
  </w:style>
  <w:style w:type="paragraph" w:customStyle="1" w:styleId="CC5AABC1CADB468D9DE6A450C4BD0F72">
    <w:name w:val="CC5AABC1CADB468D9DE6A450C4BD0F72"/>
    <w:rsid w:val="003E04D3"/>
  </w:style>
  <w:style w:type="paragraph" w:customStyle="1" w:styleId="43DF0FFA518046A6B040CA965E53E27C">
    <w:name w:val="43DF0FFA518046A6B040CA965E53E27C"/>
    <w:rsid w:val="003E04D3"/>
  </w:style>
  <w:style w:type="paragraph" w:customStyle="1" w:styleId="7AFD868E727947FFA653C00531E8646B">
    <w:name w:val="7AFD868E727947FFA653C00531E8646B"/>
    <w:rsid w:val="003E04D3"/>
  </w:style>
  <w:style w:type="paragraph" w:customStyle="1" w:styleId="C4D939B4A093407CA6C75BC9C40143DA">
    <w:name w:val="C4D939B4A093407CA6C75BC9C40143DA"/>
    <w:rsid w:val="003E04D3"/>
  </w:style>
  <w:style w:type="paragraph" w:customStyle="1" w:styleId="3449F4ADF5D945908BDA7ABF764EC339">
    <w:name w:val="3449F4ADF5D945908BDA7ABF764EC339"/>
    <w:rsid w:val="003E04D3"/>
  </w:style>
  <w:style w:type="paragraph" w:customStyle="1" w:styleId="01DC848C820D4B74A794FAA4E3AE4D91">
    <w:name w:val="01DC848C820D4B74A794FAA4E3AE4D91"/>
    <w:rsid w:val="003E04D3"/>
  </w:style>
  <w:style w:type="paragraph" w:customStyle="1" w:styleId="105539C3CE434A56B68338CCE376B110">
    <w:name w:val="105539C3CE434A56B68338CCE376B110"/>
    <w:rsid w:val="003E04D3"/>
  </w:style>
  <w:style w:type="paragraph" w:customStyle="1" w:styleId="A71A627C1A8C4A9AB44D5F4AD3DC97CD">
    <w:name w:val="A71A627C1A8C4A9AB44D5F4AD3DC97CD"/>
    <w:rsid w:val="003E04D3"/>
  </w:style>
  <w:style w:type="paragraph" w:customStyle="1" w:styleId="627F2423055948CFA02B5EC9F2F1BC5C">
    <w:name w:val="627F2423055948CFA02B5EC9F2F1BC5C"/>
    <w:rsid w:val="003E04D3"/>
  </w:style>
  <w:style w:type="paragraph" w:customStyle="1" w:styleId="67E118682B7347FF805A340591A82BD9">
    <w:name w:val="67E118682B7347FF805A340591A82BD9"/>
    <w:rsid w:val="003E04D3"/>
  </w:style>
  <w:style w:type="paragraph" w:customStyle="1" w:styleId="63C4B9F6A59345ACB78DDE098623CBBB">
    <w:name w:val="63C4B9F6A59345ACB78DDE098623CBBB"/>
    <w:rsid w:val="003E04D3"/>
  </w:style>
  <w:style w:type="paragraph" w:customStyle="1" w:styleId="A7E8733691D1471E85A5770A5B1C7CAA">
    <w:name w:val="A7E8733691D1471E85A5770A5B1C7CAA"/>
    <w:rsid w:val="003E04D3"/>
  </w:style>
  <w:style w:type="paragraph" w:customStyle="1" w:styleId="5D6E52D47A874662BC6AD460A0645DF6">
    <w:name w:val="5D6E52D47A874662BC6AD460A0645DF6"/>
    <w:rsid w:val="003E04D3"/>
  </w:style>
  <w:style w:type="paragraph" w:customStyle="1" w:styleId="4844AC11E65E457CAC557993102F6FE9">
    <w:name w:val="4844AC11E65E457CAC557993102F6FE9"/>
    <w:rsid w:val="003E04D3"/>
  </w:style>
  <w:style w:type="paragraph" w:customStyle="1" w:styleId="F542F07C8AF3477890DEAADC0B179D66">
    <w:name w:val="F542F07C8AF3477890DEAADC0B179D66"/>
    <w:rsid w:val="003E04D3"/>
  </w:style>
  <w:style w:type="paragraph" w:customStyle="1" w:styleId="7C244049910241A3A49A705BF9F7B404">
    <w:name w:val="7C244049910241A3A49A705BF9F7B404"/>
    <w:rsid w:val="003E04D3"/>
  </w:style>
  <w:style w:type="paragraph" w:customStyle="1" w:styleId="6BB14C8687E04ACC9259EBA5438B6E80">
    <w:name w:val="6BB14C8687E04ACC9259EBA5438B6E80"/>
    <w:rsid w:val="003E04D3"/>
  </w:style>
  <w:style w:type="paragraph" w:customStyle="1" w:styleId="01D4F511B31249AAA865D4B53F44ECA1">
    <w:name w:val="01D4F511B31249AAA865D4B53F44ECA1"/>
    <w:rsid w:val="003E04D3"/>
  </w:style>
  <w:style w:type="paragraph" w:customStyle="1" w:styleId="4664F5F3165B4D62B133AD5408D7DCE5">
    <w:name w:val="4664F5F3165B4D62B133AD5408D7DCE5"/>
    <w:rsid w:val="003E04D3"/>
  </w:style>
  <w:style w:type="paragraph" w:customStyle="1" w:styleId="305FC31E22DF49C596DA5BA504BBABF0">
    <w:name w:val="305FC31E22DF49C596DA5BA504BBABF0"/>
    <w:rsid w:val="003E04D3"/>
  </w:style>
  <w:style w:type="paragraph" w:customStyle="1" w:styleId="002EF26E3C2A420893870567DAC1FD6E">
    <w:name w:val="002EF26E3C2A420893870567DAC1FD6E"/>
    <w:rsid w:val="003E04D3"/>
  </w:style>
  <w:style w:type="paragraph" w:customStyle="1" w:styleId="BBD0D07E1BE5452F9D2B26EB0F709E9C">
    <w:name w:val="BBD0D07E1BE5452F9D2B26EB0F709E9C"/>
    <w:rsid w:val="003E04D3"/>
  </w:style>
  <w:style w:type="paragraph" w:customStyle="1" w:styleId="DA624B35E09E400E96995101D100ECD1">
    <w:name w:val="DA624B35E09E400E96995101D100ECD1"/>
    <w:rsid w:val="003E04D3"/>
  </w:style>
  <w:style w:type="paragraph" w:customStyle="1" w:styleId="5BB9D3D38EC0431F952EC8BC1C013F1F">
    <w:name w:val="5BB9D3D38EC0431F952EC8BC1C013F1F"/>
    <w:rsid w:val="003E04D3"/>
  </w:style>
  <w:style w:type="paragraph" w:customStyle="1" w:styleId="B25E3281995E436BBED1E0D879251489">
    <w:name w:val="B25E3281995E436BBED1E0D879251489"/>
    <w:rsid w:val="003E04D3"/>
  </w:style>
  <w:style w:type="paragraph" w:customStyle="1" w:styleId="9C696BC0CD4845179DF7FF6CBFA33147">
    <w:name w:val="9C696BC0CD4845179DF7FF6CBFA33147"/>
    <w:rsid w:val="003E04D3"/>
  </w:style>
  <w:style w:type="paragraph" w:customStyle="1" w:styleId="37BA8AC302814517B6B4CC1CE3CF2764">
    <w:name w:val="37BA8AC302814517B6B4CC1CE3CF2764"/>
    <w:rsid w:val="003E04D3"/>
  </w:style>
  <w:style w:type="paragraph" w:customStyle="1" w:styleId="826F8092B6124841A455351503FDFB8D">
    <w:name w:val="826F8092B6124841A455351503FDFB8D"/>
    <w:rsid w:val="003E04D3"/>
  </w:style>
  <w:style w:type="paragraph" w:customStyle="1" w:styleId="5E6B134B93BB4C1AB6AE76816BE890CE">
    <w:name w:val="5E6B134B93BB4C1AB6AE76816BE890CE"/>
    <w:rsid w:val="003E04D3"/>
  </w:style>
  <w:style w:type="paragraph" w:customStyle="1" w:styleId="DC911849ECA54070821282E1F698A684">
    <w:name w:val="DC911849ECA54070821282E1F698A684"/>
    <w:rsid w:val="003E04D3"/>
  </w:style>
  <w:style w:type="paragraph" w:customStyle="1" w:styleId="584975563F07436299593E0E97D1E52D">
    <w:name w:val="584975563F07436299593E0E97D1E52D"/>
    <w:rsid w:val="003E04D3"/>
  </w:style>
  <w:style w:type="paragraph" w:customStyle="1" w:styleId="113BA5BE0304448B9A56FE1309EFF92B">
    <w:name w:val="113BA5BE0304448B9A56FE1309EFF92B"/>
    <w:rsid w:val="003E04D3"/>
  </w:style>
  <w:style w:type="paragraph" w:customStyle="1" w:styleId="5FAA3962EF004D20BF57D96454A095C4">
    <w:name w:val="5FAA3962EF004D20BF57D96454A095C4"/>
    <w:rsid w:val="003E04D3"/>
  </w:style>
  <w:style w:type="paragraph" w:customStyle="1" w:styleId="21B3227F452645EA956850F7FD163B66">
    <w:name w:val="21B3227F452645EA956850F7FD163B66"/>
    <w:rsid w:val="003E04D3"/>
  </w:style>
  <w:style w:type="paragraph" w:customStyle="1" w:styleId="28FBB4CED4F146AEA1CBC4A84027227E">
    <w:name w:val="28FBB4CED4F146AEA1CBC4A84027227E"/>
    <w:rsid w:val="003E04D3"/>
  </w:style>
  <w:style w:type="paragraph" w:customStyle="1" w:styleId="AB19405EFD2B42AA84B8845A6EB496D4">
    <w:name w:val="AB19405EFD2B42AA84B8845A6EB496D4"/>
    <w:rsid w:val="003E04D3"/>
  </w:style>
  <w:style w:type="paragraph" w:customStyle="1" w:styleId="EB55E2BB9F634E51BF03CFACFD731FFB">
    <w:name w:val="EB55E2BB9F634E51BF03CFACFD731FFB"/>
    <w:rsid w:val="003E04D3"/>
  </w:style>
  <w:style w:type="paragraph" w:customStyle="1" w:styleId="214E092D404142129E65492857ED8273">
    <w:name w:val="214E092D404142129E65492857ED8273"/>
    <w:rsid w:val="003E04D3"/>
  </w:style>
  <w:style w:type="paragraph" w:customStyle="1" w:styleId="943C42FD9F184F3BA024F266B981DF9C">
    <w:name w:val="943C42FD9F184F3BA024F266B981DF9C"/>
    <w:rsid w:val="003E04D3"/>
  </w:style>
  <w:style w:type="paragraph" w:customStyle="1" w:styleId="CAAF0BE644B64EDD87E66009AB07D5E4">
    <w:name w:val="CAAF0BE644B64EDD87E66009AB07D5E4"/>
    <w:rsid w:val="003E04D3"/>
  </w:style>
  <w:style w:type="paragraph" w:customStyle="1" w:styleId="BFDAFF76477C4B6FBB7632BBD8279EA9">
    <w:name w:val="BFDAFF76477C4B6FBB7632BBD8279EA9"/>
    <w:rsid w:val="003E04D3"/>
  </w:style>
  <w:style w:type="paragraph" w:customStyle="1" w:styleId="3E1A4C458D2F4AB481FF8C587D73A782">
    <w:name w:val="3E1A4C458D2F4AB481FF8C587D73A782"/>
    <w:rsid w:val="003E04D3"/>
  </w:style>
  <w:style w:type="paragraph" w:customStyle="1" w:styleId="694EEE961EE94D49AD6F4625F010C446">
    <w:name w:val="694EEE961EE94D49AD6F4625F010C446"/>
    <w:rsid w:val="003E04D3"/>
  </w:style>
  <w:style w:type="paragraph" w:customStyle="1" w:styleId="E79AA76FE4234C60A3F8D6C969D5DE94">
    <w:name w:val="E79AA76FE4234C60A3F8D6C969D5DE94"/>
    <w:rsid w:val="003E04D3"/>
  </w:style>
  <w:style w:type="paragraph" w:customStyle="1" w:styleId="A5D8827EB45E47AF8483CA1F8AB57964">
    <w:name w:val="A5D8827EB45E47AF8483CA1F8AB57964"/>
    <w:rsid w:val="003E04D3"/>
  </w:style>
  <w:style w:type="paragraph" w:customStyle="1" w:styleId="45999CD8384A47BA881BFCA595A4C47A">
    <w:name w:val="45999CD8384A47BA881BFCA595A4C47A"/>
    <w:rsid w:val="003E04D3"/>
  </w:style>
  <w:style w:type="paragraph" w:customStyle="1" w:styleId="C5D8241D08C9406C8A46D57D775A0942">
    <w:name w:val="C5D8241D08C9406C8A46D57D775A0942"/>
    <w:rsid w:val="003E04D3"/>
  </w:style>
  <w:style w:type="paragraph" w:customStyle="1" w:styleId="138FA64D878E49A2A65D1CB40DDCABB9">
    <w:name w:val="138FA64D878E49A2A65D1CB40DDCABB9"/>
    <w:rsid w:val="003E04D3"/>
  </w:style>
  <w:style w:type="paragraph" w:customStyle="1" w:styleId="97D6FA1A610C4F6DAD28429CB7F7E70D">
    <w:name w:val="97D6FA1A610C4F6DAD28429CB7F7E70D"/>
    <w:rsid w:val="003E04D3"/>
  </w:style>
  <w:style w:type="paragraph" w:customStyle="1" w:styleId="20653651135D4CC790D91C365BB29296">
    <w:name w:val="20653651135D4CC790D91C365BB29296"/>
    <w:rsid w:val="003E04D3"/>
  </w:style>
  <w:style w:type="paragraph" w:customStyle="1" w:styleId="CF4E182588ED430CBF20064840F02CF3">
    <w:name w:val="CF4E182588ED430CBF20064840F02CF3"/>
    <w:rsid w:val="003E04D3"/>
  </w:style>
  <w:style w:type="paragraph" w:customStyle="1" w:styleId="7EC886A46D9344609D07ECB526E7C38E">
    <w:name w:val="7EC886A46D9344609D07ECB526E7C38E"/>
    <w:rsid w:val="003E04D3"/>
  </w:style>
  <w:style w:type="paragraph" w:customStyle="1" w:styleId="E39D80F5A27F47F1AD792A8CA2EF2D17">
    <w:name w:val="E39D80F5A27F47F1AD792A8CA2EF2D17"/>
    <w:rsid w:val="003E04D3"/>
  </w:style>
  <w:style w:type="paragraph" w:customStyle="1" w:styleId="2600623290384D048C132B8721A16A74">
    <w:name w:val="2600623290384D048C132B8721A16A74"/>
    <w:rsid w:val="003E04D3"/>
  </w:style>
  <w:style w:type="paragraph" w:customStyle="1" w:styleId="5E7B811444084F48BB48A49ECA50E589">
    <w:name w:val="5E7B811444084F48BB48A49ECA50E589"/>
    <w:rsid w:val="003E04D3"/>
  </w:style>
  <w:style w:type="paragraph" w:customStyle="1" w:styleId="EB7373EA27C7494BB1B5F8062ED6FB4E">
    <w:name w:val="EB7373EA27C7494BB1B5F8062ED6FB4E"/>
    <w:rsid w:val="003E04D3"/>
  </w:style>
  <w:style w:type="paragraph" w:customStyle="1" w:styleId="579872EDFC704BA7A28321A76F84AA63">
    <w:name w:val="579872EDFC704BA7A28321A76F84AA63"/>
    <w:rsid w:val="003E04D3"/>
  </w:style>
  <w:style w:type="paragraph" w:customStyle="1" w:styleId="2689DFAD99D1428EB0F1A9A3BAEC8E71">
    <w:name w:val="2689DFAD99D1428EB0F1A9A3BAEC8E71"/>
    <w:rsid w:val="003E04D3"/>
  </w:style>
  <w:style w:type="paragraph" w:customStyle="1" w:styleId="7408DDD541924A41A640282DBC0C360F">
    <w:name w:val="7408DDD541924A41A640282DBC0C360F"/>
    <w:rsid w:val="003E04D3"/>
  </w:style>
  <w:style w:type="paragraph" w:customStyle="1" w:styleId="EA0DE0EF840D4FD2AD921818FF962693">
    <w:name w:val="EA0DE0EF840D4FD2AD921818FF962693"/>
    <w:rsid w:val="003E04D3"/>
  </w:style>
  <w:style w:type="paragraph" w:customStyle="1" w:styleId="8A8A1E1061984939B18C82CCF35BAA15">
    <w:name w:val="8A8A1E1061984939B18C82CCF35BAA15"/>
    <w:rsid w:val="003E04D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FDB028F82EC24CB9D39239C938D4F1" ma:contentTypeVersion="21" ma:contentTypeDescription="Create a new document." ma:contentTypeScope="" ma:versionID="ae8a5923308f6790385f7f1280d7e4be">
  <xsd:schema xmlns:xsd="http://www.w3.org/2001/XMLSchema" xmlns:xs="http://www.w3.org/2001/XMLSchema" xmlns:p="http://schemas.microsoft.com/office/2006/metadata/properties" xmlns:ns1="http://schemas.microsoft.com/sharepoint/v3" xmlns:ns2="3d0d0573-538a-4471-8d13-87054838c844" xmlns:ns3="9166a5b9-0009-49cd-927d-7f21edc37fa5" targetNamespace="http://schemas.microsoft.com/office/2006/metadata/properties" ma:root="true" ma:fieldsID="ed64175a385396515b82263c2cea3c15" ns1:_="" ns2:_="" ns3:_="">
    <xsd:import namespace="http://schemas.microsoft.com/sharepoint/v3"/>
    <xsd:import namespace="3d0d0573-538a-4471-8d13-87054838c844"/>
    <xsd:import namespace="9166a5b9-0009-49cd-927d-7f21edc37fa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d0d0573-538a-4471-8d13-87054838c8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899d75e-8126-4d3f-8d64-a24242bab86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166a5b9-0009-49cd-927d-7f21edc37fa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dce866c-7267-4745-a308-2a0243f37bcf}" ma:internalName="TaxCatchAll" ma:showField="CatchAllData" ma:web="9166a5b9-0009-49cd-927d-7f21edc37f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166a5b9-0009-49cd-927d-7f21edc37fa5" xsi:nil="true"/>
    <_ip_UnifiedCompliancePolicyUIAction xmlns="http://schemas.microsoft.com/sharepoint/v3" xsi:nil="true"/>
    <_ip_UnifiedCompliancePolicyProperties xmlns="http://schemas.microsoft.com/sharepoint/v3" xsi:nil="true"/>
    <lcf76f155ced4ddcb4097134ff3c332f xmlns="3d0d0573-538a-4471-8d13-87054838c84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8417941-E024-40F9-BC21-97F8FEE2E0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d0d0573-538a-4471-8d13-87054838c844"/>
    <ds:schemaRef ds:uri="9166a5b9-0009-49cd-927d-7f21edc37f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EE5CCD3-8538-4503-A3C5-5306A7A22B99}">
  <ds:schemaRefs>
    <ds:schemaRef ds:uri="http://schemas.microsoft.com/office/2006/metadata/properties"/>
    <ds:schemaRef ds:uri="http://schemas.microsoft.com/office/infopath/2007/PartnerControls"/>
    <ds:schemaRef ds:uri="9166a5b9-0009-49cd-927d-7f21edc37fa5"/>
    <ds:schemaRef ds:uri="http://schemas.microsoft.com/sharepoint/v3"/>
    <ds:schemaRef ds:uri="3d0d0573-538a-4471-8d13-87054838c844"/>
  </ds:schemaRefs>
</ds:datastoreItem>
</file>

<file path=customXml/itemProps3.xml><?xml version="1.0" encoding="utf-8"?>
<ds:datastoreItem xmlns:ds="http://schemas.openxmlformats.org/officeDocument/2006/customXml" ds:itemID="{ECE4D2C7-F8EA-4486-A62C-4D05ED05DE2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C:\Users\AnnemieMooren\Downloads\Template - (online) tekstdocument.dotx</Template>
  <TotalTime>1</TotalTime>
  <Pages>5</Pages>
  <Words>1745</Words>
  <Characters>9145</Characters>
  <Application>Microsoft Office Word</Application>
  <DocSecurity>0</DocSecurity>
  <Lines>254</Lines>
  <Paragraphs>153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Makelaar in Amsterdam b.v.</Company>
  <LinksUpToDate>false</LinksUpToDate>
  <CharactersWithSpaces>10737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 to act as an intermediary for selling a dwelling</dc:title>
  <dc:subject>Sales instruction agreement</dc:subject>
  <dc:creator>Raf van den Dam</dc:creator>
  <cp:keywords>sales instruction, estate agent, dwelling</cp:keywords>
  <dc:description>Cleaned document metadata to reduce dependency on an unavailable external template.</dc:description>
  <cp:lastModifiedBy>micha van den bergh</cp:lastModifiedBy>
  <cp:revision>3</cp:revision>
  <cp:lastPrinted>2025-02-28T14:04:00Z</cp:lastPrinted>
  <dcterms:created xsi:type="dcterms:W3CDTF">2026-09-17T05:30:00Z</dcterms:created>
  <dcterms:modified xsi:type="dcterms:W3CDTF">2026-09-22T09:30:00Z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0x010100FAFDB028F82EC24CB9D39239C938D4F1</vt:lpwstr>
  </property>
  <property fmtid="{D5CDD505-2E9C-101B-9397-08002B2CF9AE}" pid="3" name="MediaServiceImageTags">
    <vt:lpwstr/>
  </property>
</Properties>
</file>